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15C04C48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</w:t>
      </w:r>
      <w:r w:rsidR="005D4A15">
        <w:rPr>
          <w:b/>
          <w:bCs/>
          <w:color w:val="000000"/>
          <w:sz w:val="27"/>
          <w:szCs w:val="27"/>
        </w:rPr>
        <w:t>c</w:t>
      </w:r>
      <w:r w:rsidRPr="00A45E93">
        <w:rPr>
          <w:b/>
          <w:bCs/>
          <w:color w:val="000000"/>
          <w:sz w:val="27"/>
          <w:szCs w:val="27"/>
        </w:rPr>
        <w:t>omparto e Area Istruzione e Ricerca – Sezione Scuola. Azione di sciopero prevista per la giornata del 3 ottobre 202</w:t>
      </w:r>
      <w:r w:rsidR="005D4A15">
        <w:rPr>
          <w:b/>
          <w:bCs/>
          <w:color w:val="000000"/>
          <w:sz w:val="27"/>
          <w:szCs w:val="27"/>
        </w:rPr>
        <w:t>5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491507"/>
    <w:rsid w:val="005D4A15"/>
    <w:rsid w:val="009E4AA1"/>
    <w:rsid w:val="00A45E93"/>
    <w:rsid w:val="00C21AAA"/>
    <w:rsid w:val="00D904A5"/>
    <w:rsid w:val="00E7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2025-09-29T11:00:00Z</dcterms:created>
  <dcterms:modified xsi:type="dcterms:W3CDTF">2025-09-29T11:00:00Z</dcterms:modified>
</cp:coreProperties>
</file>