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780B0" w14:textId="77777777" w:rsidR="00CB656F" w:rsidRDefault="00CB656F" w:rsidP="00CC4D5F">
      <w:pPr>
        <w:jc w:val="right"/>
      </w:pPr>
      <w:bookmarkStart w:id="0" w:name="_GoBack"/>
      <w:bookmarkEnd w:id="0"/>
    </w:p>
    <w:p w14:paraId="2450A39A" w14:textId="77777777" w:rsidR="00CC4D5F" w:rsidRDefault="00CC4D5F" w:rsidP="00CC4D5F">
      <w:pPr>
        <w:jc w:val="right"/>
      </w:pPr>
    </w:p>
    <w:p w14:paraId="44A0FF3F" w14:textId="77777777" w:rsidR="00CC4D5F" w:rsidRDefault="00CC4D5F" w:rsidP="00CC4D5F">
      <w:pPr>
        <w:jc w:val="right"/>
      </w:pPr>
    </w:p>
    <w:p w14:paraId="6F6CE57B" w14:textId="77777777" w:rsidR="00CC4D5F" w:rsidRPr="00CC4D5F" w:rsidRDefault="00CC4D5F" w:rsidP="00CC4D5F">
      <w:pPr>
        <w:jc w:val="right"/>
        <w:rPr>
          <w:rFonts w:ascii="Times New Roman" w:hAnsi="Times New Roman" w:cs="Times New Roman"/>
        </w:rPr>
      </w:pPr>
    </w:p>
    <w:p w14:paraId="3643E27E" w14:textId="77777777" w:rsidR="00CB656F" w:rsidRDefault="00CB656F" w:rsidP="00CB656F">
      <w:pPr>
        <w:spacing w:after="0"/>
        <w:rPr>
          <w:b/>
          <w:bCs/>
        </w:rPr>
      </w:pPr>
    </w:p>
    <w:p w14:paraId="0AC1D8B9" w14:textId="77777777" w:rsidR="00D36BF0" w:rsidRPr="00D36BF0" w:rsidRDefault="00D36BF0" w:rsidP="00D36BF0">
      <w:pPr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D36BF0">
        <w:rPr>
          <w:rFonts w:ascii="Times New Roman" w:eastAsia="Aptos" w:hAnsi="Times New Roman" w:cs="Times New Roman"/>
          <w:b/>
          <w:bCs/>
          <w:sz w:val="24"/>
          <w:szCs w:val="24"/>
        </w:rPr>
        <w:t>AUTORIZZAZIONE USCITA SUL TERRITORIO</w:t>
      </w:r>
    </w:p>
    <w:p w14:paraId="49A3E1AF" w14:textId="77777777" w:rsidR="00D36BF0" w:rsidRPr="00D36BF0" w:rsidRDefault="00D36BF0" w:rsidP="00D36BF0">
      <w:pPr>
        <w:jc w:val="center"/>
        <w:rPr>
          <w:rFonts w:ascii="Times New Roman" w:eastAsia="Aptos" w:hAnsi="Times New Roman" w:cs="Times New Roman"/>
          <w:sz w:val="24"/>
          <w:szCs w:val="24"/>
        </w:rPr>
      </w:pPr>
    </w:p>
    <w:p w14:paraId="2F15E46C" w14:textId="2CE28607" w:rsidR="00D36BF0" w:rsidRPr="00D36BF0" w:rsidRDefault="00D36BF0" w:rsidP="00D36BF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>I sottoscritti ……………………………………………………………………………genitori dello/a studente/</w:t>
      </w:r>
      <w:proofErr w:type="spellStart"/>
      <w:r w:rsidRPr="00D36BF0">
        <w:rPr>
          <w:rFonts w:ascii="Times New Roman" w:eastAsia="Aptos" w:hAnsi="Times New Roman" w:cs="Times New Roman"/>
          <w:sz w:val="24"/>
          <w:szCs w:val="24"/>
        </w:rPr>
        <w:t>ssa</w:t>
      </w:r>
      <w:proofErr w:type="spellEnd"/>
      <w:r w:rsidRPr="00D36BF0">
        <w:rPr>
          <w:rFonts w:ascii="Times New Roman" w:eastAsia="Aptos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Pr="00D36BF0">
        <w:rPr>
          <w:rFonts w:ascii="Times New Roman" w:eastAsia="Aptos" w:hAnsi="Times New Roman" w:cs="Times New Roman"/>
          <w:sz w:val="24"/>
          <w:szCs w:val="24"/>
        </w:rPr>
        <w:t>…….</w:t>
      </w:r>
      <w:proofErr w:type="gramEnd"/>
      <w:r w:rsidRPr="00D36BF0">
        <w:rPr>
          <w:rFonts w:ascii="Times New Roman" w:eastAsia="Aptos" w:hAnsi="Times New Roman" w:cs="Times New Roman"/>
          <w:sz w:val="24"/>
          <w:szCs w:val="24"/>
        </w:rPr>
        <w:t xml:space="preserve">………………………………… </w:t>
      </w:r>
      <w:proofErr w:type="gramStart"/>
      <w:r w:rsidRPr="00D36BF0">
        <w:rPr>
          <w:rFonts w:ascii="Times New Roman" w:eastAsia="Aptos" w:hAnsi="Times New Roman" w:cs="Times New Roman"/>
          <w:sz w:val="24"/>
          <w:szCs w:val="24"/>
        </w:rPr>
        <w:t>della</w:t>
      </w:r>
      <w:proofErr w:type="gramEnd"/>
      <w:r w:rsidRPr="00D36BF0">
        <w:rPr>
          <w:rFonts w:ascii="Times New Roman" w:eastAsia="Aptos" w:hAnsi="Times New Roman" w:cs="Times New Roman"/>
          <w:sz w:val="24"/>
          <w:szCs w:val="24"/>
        </w:rPr>
        <w:t xml:space="preserve"> classe…………..……sezione………………….indirizzo di studio ………………………… plesso …………………………………………………..dell’ISIS V. Corrado autorizzano il/la proprio/a figlio/a </w:t>
      </w:r>
      <w:proofErr w:type="spellStart"/>
      <w:r w:rsidRPr="00D36BF0">
        <w:rPr>
          <w:rFonts w:ascii="Times New Roman" w:eastAsia="Aptos" w:hAnsi="Times New Roman" w:cs="Times New Roman"/>
          <w:sz w:val="24"/>
          <w:szCs w:val="24"/>
        </w:rPr>
        <w:t>a</w:t>
      </w:r>
      <w:proofErr w:type="spellEnd"/>
      <w:r w:rsidRPr="00D36BF0">
        <w:rPr>
          <w:rFonts w:ascii="Times New Roman" w:eastAsia="Aptos" w:hAnsi="Times New Roman" w:cs="Times New Roman"/>
          <w:sz w:val="24"/>
          <w:szCs w:val="24"/>
        </w:rPr>
        <w:t xml:space="preserve"> partecipare all’uscita didattica sul territorio dell</w:t>
      </w:r>
      <w:r w:rsidRPr="00D36BF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’8 maggio 2026 -  </w:t>
      </w:r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“La pace vince </w:t>
      </w:r>
      <w:proofErr w:type="spellStart"/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day</w:t>
      </w:r>
      <w:proofErr w:type="spellEnd"/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” - Centro comunitario San Daniele </w:t>
      </w:r>
      <w:proofErr w:type="spellStart"/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Comboni</w:t>
      </w:r>
      <w:proofErr w:type="spellEnd"/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 – Via Fiume PO, 11.</w:t>
      </w:r>
    </w:p>
    <w:p w14:paraId="3BBD4272" w14:textId="77777777" w:rsid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75E8C1A6" w14:textId="529B0F33" w:rsidR="00D36BF0" w:rsidRPr="00D36BF0" w:rsidRDefault="00D36BF0" w:rsidP="00D36BF0">
      <w:pPr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D36BF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sottoscritti prendono atto che il/la proprio/a figlio/a raggiungerà la destinazione autonomamente </w:t>
      </w:r>
      <w:proofErr w:type="gramStart"/>
      <w:r w:rsidRPr="00D36BF0">
        <w:rPr>
          <w:rFonts w:ascii="Times New Roman" w:eastAsia="Aptos" w:hAnsi="Times New Roman" w:cs="Times New Roman"/>
          <w:b/>
          <w:bCs/>
          <w:sz w:val="24"/>
          <w:szCs w:val="24"/>
        </w:rPr>
        <w:t>e,  a</w:t>
      </w:r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l</w:t>
      </w:r>
      <w:proofErr w:type="gramEnd"/>
      <w:r w:rsidRPr="00D36BF0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 termine delle attività, previste per le ore 13:00, farà ritorno alla propria abitazione sempre in modo autonomo.</w:t>
      </w:r>
      <w:r w:rsidRPr="00D36BF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</w:p>
    <w:p w14:paraId="7D59E2E7" w14:textId="77777777" w:rsidR="00D36BF0" w:rsidRP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dall’ISIS V. Corrado, in collaborazione anche con altri enti pubblici.</w:t>
      </w:r>
    </w:p>
    <w:p w14:paraId="7C62C3CE" w14:textId="77777777" w:rsidR="00D36BF0" w:rsidRP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73FEBAD5" w14:textId="77777777" w:rsidR="00D36BF0" w:rsidRP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0E52671B" w14:textId="77777777" w:rsidR="00D36BF0" w:rsidRP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02D337AB" w14:textId="77777777" w:rsid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D87DFA" w14:textId="77777777" w:rsid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0A4A35AD" w14:textId="7C0B5C15" w:rsidR="00D36BF0" w:rsidRPr="00D36BF0" w:rsidRDefault="00D36BF0" w:rsidP="00D36BF0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 xml:space="preserve">Data__________________________________ </w:t>
      </w:r>
    </w:p>
    <w:p w14:paraId="5BF9F088" w14:textId="77777777" w:rsidR="00D36BF0" w:rsidRPr="00D36BF0" w:rsidRDefault="00D36BF0" w:rsidP="00D36BF0">
      <w:pPr>
        <w:jc w:val="right"/>
        <w:rPr>
          <w:rFonts w:ascii="Times New Roman" w:eastAsia="Aptos" w:hAnsi="Times New Roman" w:cs="Times New Roman"/>
          <w:sz w:val="24"/>
          <w:szCs w:val="24"/>
        </w:rPr>
      </w:pPr>
      <w:r w:rsidRPr="00D36BF0">
        <w:rPr>
          <w:rFonts w:ascii="Times New Roman" w:eastAsia="Aptos" w:hAnsi="Times New Roman" w:cs="Times New Roman"/>
          <w:sz w:val="24"/>
          <w:szCs w:val="24"/>
        </w:rPr>
        <w:t>Firma del genitore ___________________________________</w:t>
      </w:r>
    </w:p>
    <w:p w14:paraId="017FC620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B2885" w14:textId="77777777" w:rsidR="00CC4D5F" w:rsidRDefault="00CC4D5F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599BD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7B2D1" w14:textId="77777777" w:rsidR="000426AE" w:rsidRPr="00BD7692" w:rsidRDefault="000426AE" w:rsidP="000426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3B685" w14:textId="77777777" w:rsidR="00BD7692" w:rsidRDefault="00BD7692" w:rsidP="00F11C26">
      <w:pPr>
        <w:spacing w:after="0"/>
        <w:jc w:val="center"/>
        <w:rPr>
          <w:b/>
          <w:bCs/>
          <w:sz w:val="18"/>
          <w:szCs w:val="18"/>
        </w:rPr>
      </w:pPr>
    </w:p>
    <w:p w14:paraId="7359CF78" w14:textId="77777777" w:rsidR="00F11C26" w:rsidRDefault="00F11C26" w:rsidP="00CB656F"/>
    <w:sectPr w:rsidR="00F11C26" w:rsidSect="00CC4D5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DAAB1" w14:textId="77777777" w:rsidR="00981BA6" w:rsidRDefault="00981BA6" w:rsidP="00CB656F">
      <w:pPr>
        <w:spacing w:after="0" w:line="240" w:lineRule="auto"/>
      </w:pPr>
      <w:r>
        <w:separator/>
      </w:r>
    </w:p>
  </w:endnote>
  <w:endnote w:type="continuationSeparator" w:id="0">
    <w:p w14:paraId="544FD832" w14:textId="77777777" w:rsidR="00981BA6" w:rsidRDefault="00981BA6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30EF3" w14:textId="77777777" w:rsidR="00981BA6" w:rsidRDefault="00981BA6" w:rsidP="00CB656F">
      <w:pPr>
        <w:spacing w:after="0" w:line="240" w:lineRule="auto"/>
      </w:pPr>
      <w:r>
        <w:separator/>
      </w:r>
    </w:p>
  </w:footnote>
  <w:footnote w:type="continuationSeparator" w:id="0">
    <w:p w14:paraId="73ECFEA3" w14:textId="77777777" w:rsidR="00981BA6" w:rsidRDefault="00981BA6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59F06" w14:textId="77777777" w:rsidR="001C1451" w:rsidRDefault="001C145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B5E513C" wp14:editId="4628BED0">
          <wp:simplePos x="0" y="0"/>
          <wp:positionH relativeFrom="margin">
            <wp:align>center</wp:align>
          </wp:positionH>
          <wp:positionV relativeFrom="paragraph">
            <wp:posOffset>-255328</wp:posOffset>
          </wp:positionV>
          <wp:extent cx="5875288" cy="1435100"/>
          <wp:effectExtent l="0" t="0" r="0" b="0"/>
          <wp:wrapNone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288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F0"/>
    <w:rsid w:val="00034C71"/>
    <w:rsid w:val="000426AE"/>
    <w:rsid w:val="000C16F6"/>
    <w:rsid w:val="00142E7A"/>
    <w:rsid w:val="0014692C"/>
    <w:rsid w:val="00160DB8"/>
    <w:rsid w:val="001C1451"/>
    <w:rsid w:val="001C64F8"/>
    <w:rsid w:val="002B55F0"/>
    <w:rsid w:val="002C751E"/>
    <w:rsid w:val="003556B3"/>
    <w:rsid w:val="0040081B"/>
    <w:rsid w:val="0040248C"/>
    <w:rsid w:val="004F1B66"/>
    <w:rsid w:val="00510F13"/>
    <w:rsid w:val="005A54EB"/>
    <w:rsid w:val="005A605F"/>
    <w:rsid w:val="00641385"/>
    <w:rsid w:val="0068414B"/>
    <w:rsid w:val="007B644D"/>
    <w:rsid w:val="008E5063"/>
    <w:rsid w:val="00981BA6"/>
    <w:rsid w:val="00983596"/>
    <w:rsid w:val="009A1397"/>
    <w:rsid w:val="009D596A"/>
    <w:rsid w:val="00A433C0"/>
    <w:rsid w:val="00A80D60"/>
    <w:rsid w:val="00A82936"/>
    <w:rsid w:val="00AB6FAA"/>
    <w:rsid w:val="00AD752A"/>
    <w:rsid w:val="00AE7067"/>
    <w:rsid w:val="00B41541"/>
    <w:rsid w:val="00BA73BF"/>
    <w:rsid w:val="00BD7692"/>
    <w:rsid w:val="00BE0B49"/>
    <w:rsid w:val="00C4130D"/>
    <w:rsid w:val="00C723C1"/>
    <w:rsid w:val="00CB656F"/>
    <w:rsid w:val="00CC4D5F"/>
    <w:rsid w:val="00D15DC0"/>
    <w:rsid w:val="00D36BF0"/>
    <w:rsid w:val="00D73AA5"/>
    <w:rsid w:val="00DA5513"/>
    <w:rsid w:val="00DC0D15"/>
    <w:rsid w:val="00E44096"/>
    <w:rsid w:val="00ED6CBD"/>
    <w:rsid w:val="00F0098B"/>
    <w:rsid w:val="00F11C26"/>
    <w:rsid w:val="00F21676"/>
    <w:rsid w:val="00F3147C"/>
    <w:rsid w:val="00F52572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C204C"/>
  <w15:chartTrackingRefBased/>
  <w15:docId w15:val="{A9E25330-8BE0-4D27-A104-121405D8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56F"/>
  </w:style>
  <w:style w:type="character" w:styleId="Collegamentoipertestuale">
    <w:name w:val="Hyperlink"/>
    <w:basedOn w:val="Carpredefinitoparagrafo"/>
    <w:uiPriority w:val="99"/>
    <w:unhideWhenUsed/>
    <w:rsid w:val="0040081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00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2026-04-28T10:51:00Z</dcterms:created>
  <dcterms:modified xsi:type="dcterms:W3CDTF">2026-04-28T10:51:00Z</dcterms:modified>
</cp:coreProperties>
</file>