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73F58" w14:textId="77777777" w:rsidR="009E4AA1" w:rsidRDefault="009E4AA1" w:rsidP="009E4AA1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4809F7FB">
            <wp:extent cx="6120130" cy="850900"/>
            <wp:effectExtent l="0" t="0" r="0" b="635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7AB10" w14:textId="7B1D5FE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Al Dirigente scolastico </w:t>
      </w:r>
    </w:p>
    <w:p w14:paraId="6000342F" w14:textId="1A61055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Isis Vincenzo Castel Volturno</w:t>
      </w:r>
    </w:p>
    <w:p w14:paraId="7578B230" w14:textId="77777777" w:rsid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845F8B" w14:textId="17175731" w:rsidR="001446D9" w:rsidRP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AUTORIZZAZIONE USCITA DIDATTICA</w:t>
      </w:r>
    </w:p>
    <w:p w14:paraId="52523767" w14:textId="77777777" w:rsidR="001446D9" w:rsidRP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14:paraId="37245771" w14:textId="639BB02B" w:rsidR="001446D9" w:rsidRPr="001446D9" w:rsidRDefault="001446D9" w:rsidP="001446D9">
      <w:pPr>
        <w:spacing w:after="0" w:line="36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……………………………………………………………………………genitori dello/a studente/ssa …………………………………………………….………………………………… della classe…………..……sezione………………….indirizzo di studio ………………………… plesso …………………………………………………..dell’ISIS V. Corrado autorizzano il/la proprio/a figlio/a a partecipare all’uscita didattica del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99146D">
        <w:rPr>
          <w:rFonts w:ascii="Times New Roman" w:eastAsia="Aptos" w:hAnsi="Times New Roman" w:cs="Times New Roman"/>
          <w:sz w:val="24"/>
          <w:szCs w:val="24"/>
        </w:rPr>
        <w:t>28 maggio</w:t>
      </w:r>
      <w:r>
        <w:rPr>
          <w:rFonts w:ascii="Times New Roman" w:eastAsia="Aptos" w:hAnsi="Times New Roman" w:cs="Times New Roman"/>
          <w:sz w:val="24"/>
          <w:szCs w:val="24"/>
        </w:rPr>
        <w:t xml:space="preserve"> 2026 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a </w:t>
      </w:r>
      <w:r w:rsidR="0099146D">
        <w:rPr>
          <w:rFonts w:ascii="Times New Roman" w:eastAsia="Aptos" w:hAnsi="Times New Roman" w:cs="Times New Roman"/>
          <w:b/>
          <w:bCs/>
          <w:sz w:val="24"/>
          <w:szCs w:val="24"/>
        </w:rPr>
        <w:t>Sorrento</w:t>
      </w:r>
    </w:p>
    <w:p w14:paraId="083B488B" w14:textId="77777777" w:rsid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prendono atto che il/la proprio/a figlio/a raggiungerà la destinazione in autobus con  i docenti accompagnatori secondo le modalità e gli orari esplicitati nella comunicazione pubblicata sul sito web dell’Istituto.</w:t>
      </w:r>
    </w:p>
    <w:p w14:paraId="6A85C953" w14:textId="4F3AAED9" w:rsidR="001446D9" w:rsidRPr="001446D9" w:rsidRDefault="001446D9" w:rsidP="001446D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Il punto di ritrovo è fissato per le ore 8:00 presso la sede</w:t>
      </w:r>
      <w:r w:rsidR="0099146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centrale</w:t>
      </w: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99146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via Mazzini </w:t>
      </w: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- Castel Volturno</w:t>
      </w:r>
      <w:r w:rsidR="0099146D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e a seguire presso la sede di Pinetamare dopo il controllo dei bus</w:t>
      </w: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>;</w:t>
      </w:r>
    </w:p>
    <w:p w14:paraId="03115E6B" w14:textId="7BCE02FE" w:rsidR="001446D9" w:rsidRPr="001446D9" w:rsidRDefault="001446D9" w:rsidP="001446D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1446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Il rientro è previsto per le ore 18:30 presso l</w:t>
      </w:r>
      <w:r w:rsidR="009914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e</w:t>
      </w:r>
      <w:r w:rsidRPr="001446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sed</w:t>
      </w:r>
      <w:r w:rsidR="009914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</w:t>
      </w:r>
      <w:r w:rsidRPr="001446D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di partenza</w:t>
      </w:r>
    </w:p>
    <w:p w14:paraId="655AC2B4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dall’ISIS V. Corrado, in collaborazione anche con altri enti pubblici.</w:t>
      </w:r>
    </w:p>
    <w:p w14:paraId="65EC54CC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367DF50B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192E8628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53A71122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4B492E2D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17D529B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Data__________________________________ </w:t>
      </w:r>
    </w:p>
    <w:p w14:paraId="5791A2E7" w14:textId="23E09E15" w:rsidR="001446D9" w:rsidRPr="001446D9" w:rsidRDefault="001446D9" w:rsidP="001446D9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Firma del genitore ___________________________________</w:t>
      </w:r>
    </w:p>
    <w:sectPr w:rsidR="001446D9" w:rsidRPr="001446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B75E1"/>
    <w:multiLevelType w:val="hybridMultilevel"/>
    <w:tmpl w:val="173CB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8962DD"/>
    <w:multiLevelType w:val="hybridMultilevel"/>
    <w:tmpl w:val="F2401D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D9"/>
    <w:rsid w:val="00072778"/>
    <w:rsid w:val="001446D9"/>
    <w:rsid w:val="0099146D"/>
    <w:rsid w:val="009B64E6"/>
    <w:rsid w:val="009E4AA1"/>
    <w:rsid w:val="00AE0A24"/>
    <w:rsid w:val="00B45CFD"/>
    <w:rsid w:val="00C21AAA"/>
    <w:rsid w:val="00C3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7ECB"/>
  <w15:chartTrackingRefBased/>
  <w15:docId w15:val="{577DDD43-06B2-482E-9C46-A6155B41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324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2026-05-12T07:18:00Z</dcterms:created>
  <dcterms:modified xsi:type="dcterms:W3CDTF">2026-05-12T07:18:00Z</dcterms:modified>
</cp:coreProperties>
</file>