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0BAE0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05AA5869" wp14:editId="720BE0AE">
            <wp:extent cx="6120130" cy="1104900"/>
            <wp:effectExtent l="0" t="0" r="0" b="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6B042" w14:textId="64F50F0C" w:rsidR="00636D32" w:rsidRPr="00636D32" w:rsidRDefault="00636D32" w:rsidP="00636D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D32">
        <w:rPr>
          <w:rFonts w:ascii="Times New Roman" w:hAnsi="Times New Roman" w:cs="Times New Roman"/>
          <w:b/>
          <w:bCs/>
          <w:sz w:val="24"/>
          <w:szCs w:val="24"/>
        </w:rPr>
        <w:t>AUTORIZZAZIONE USCITA SUL TERRITORIO</w:t>
      </w:r>
    </w:p>
    <w:p w14:paraId="781F0289" w14:textId="1E1F42B4" w:rsidR="00636D32" w:rsidRDefault="00636D32" w:rsidP="00636D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636D32">
        <w:rPr>
          <w:rFonts w:ascii="Times New Roman" w:hAnsi="Times New Roman" w:cs="Times New Roman"/>
          <w:sz w:val="24"/>
          <w:szCs w:val="24"/>
        </w:rPr>
        <w:t>sottoscritti ……………………………………………………………………………genitori dello/a studente/</w:t>
      </w:r>
      <w:proofErr w:type="spellStart"/>
      <w:r w:rsidRPr="00636D32">
        <w:rPr>
          <w:rFonts w:ascii="Times New Roman" w:hAnsi="Times New Roman" w:cs="Times New Roman"/>
          <w:sz w:val="24"/>
          <w:szCs w:val="24"/>
        </w:rPr>
        <w:t>ssa</w:t>
      </w:r>
      <w:proofErr w:type="spellEnd"/>
      <w:r w:rsidRPr="00636D3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proofErr w:type="gramStart"/>
      <w:r w:rsidRPr="00636D3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36D32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proofErr w:type="gramStart"/>
      <w:r w:rsidRPr="00636D32">
        <w:rPr>
          <w:rFonts w:ascii="Times New Roman" w:hAnsi="Times New Roman" w:cs="Times New Roman"/>
          <w:sz w:val="24"/>
          <w:szCs w:val="24"/>
        </w:rPr>
        <w:t>della</w:t>
      </w:r>
      <w:proofErr w:type="gramEnd"/>
      <w:r w:rsidRPr="00636D32">
        <w:rPr>
          <w:rFonts w:ascii="Times New Roman" w:hAnsi="Times New Roman" w:cs="Times New Roman"/>
          <w:sz w:val="24"/>
          <w:szCs w:val="24"/>
        </w:rPr>
        <w:t xml:space="preserve"> classe…………..……sezione………………….indirizzo di studio ………………………… plesso …………………………………………………..dell’I</w:t>
      </w:r>
      <w:r>
        <w:rPr>
          <w:rFonts w:ascii="Times New Roman" w:hAnsi="Times New Roman" w:cs="Times New Roman"/>
          <w:sz w:val="24"/>
          <w:szCs w:val="24"/>
        </w:rPr>
        <w:t>SIS V. Corrado</w:t>
      </w:r>
      <w:r w:rsidR="00C842A2">
        <w:rPr>
          <w:rFonts w:ascii="Times New Roman" w:hAnsi="Times New Roman" w:cs="Times New Roman"/>
          <w:sz w:val="24"/>
          <w:szCs w:val="24"/>
        </w:rPr>
        <w:t>, sede…………………….</w:t>
      </w:r>
      <w:r w:rsidRPr="00636D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6D32">
        <w:rPr>
          <w:rFonts w:ascii="Times New Roman" w:hAnsi="Times New Roman" w:cs="Times New Roman"/>
          <w:sz w:val="24"/>
          <w:szCs w:val="24"/>
        </w:rPr>
        <w:t>autorizzano</w:t>
      </w:r>
      <w:proofErr w:type="gramEnd"/>
      <w:r w:rsidRPr="00636D32">
        <w:rPr>
          <w:rFonts w:ascii="Times New Roman" w:hAnsi="Times New Roman" w:cs="Times New Roman"/>
          <w:sz w:val="24"/>
          <w:szCs w:val="24"/>
        </w:rPr>
        <w:t xml:space="preserve"> il/la proprio/a figlio/a </w:t>
      </w:r>
      <w:proofErr w:type="spellStart"/>
      <w:r w:rsidRPr="00636D3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36D32">
        <w:rPr>
          <w:rFonts w:ascii="Times New Roman" w:hAnsi="Times New Roman" w:cs="Times New Roman"/>
          <w:sz w:val="24"/>
          <w:szCs w:val="24"/>
        </w:rPr>
        <w:t xml:space="preserve"> partecipare all’uscita didattica sul territorio d</w:t>
      </w:r>
      <w:r w:rsidR="00C842A2">
        <w:rPr>
          <w:rFonts w:ascii="Times New Roman" w:hAnsi="Times New Roman" w:cs="Times New Roman"/>
          <w:sz w:val="24"/>
          <w:szCs w:val="24"/>
        </w:rPr>
        <w:t xml:space="preserve">el 22 maggio 2026, Chiesa Santa Maria del Mare - </w:t>
      </w:r>
      <w:proofErr w:type="spellStart"/>
      <w:r w:rsidR="00C842A2">
        <w:rPr>
          <w:rFonts w:ascii="Times New Roman" w:hAnsi="Times New Roman" w:cs="Times New Roman"/>
          <w:sz w:val="24"/>
          <w:szCs w:val="24"/>
        </w:rPr>
        <w:t>Pinetamare</w:t>
      </w:r>
      <w:proofErr w:type="spellEnd"/>
    </w:p>
    <w:p w14:paraId="53A7C3D0" w14:textId="1586AF09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I sottoscritti prendono atto che il/la proprio/a figlio/a raggiungerà la destinazione con il docente accompagnatore secondo le modalità e gli orari esplicitati </w:t>
      </w:r>
      <w:r w:rsidR="00C842A2">
        <w:rPr>
          <w:rFonts w:ascii="Times New Roman" w:hAnsi="Times New Roman" w:cs="Times New Roman"/>
          <w:sz w:val="24"/>
          <w:szCs w:val="24"/>
        </w:rPr>
        <w:t>di seguito:</w:t>
      </w:r>
    </w:p>
    <w:p w14:paraId="717C9A49" w14:textId="77777777" w:rsidR="00C842A2" w:rsidRPr="00C842A2" w:rsidRDefault="00C842A2" w:rsidP="00C842A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42A2">
        <w:rPr>
          <w:rFonts w:ascii="Times New Roman" w:eastAsia="Calibri" w:hAnsi="Times New Roman" w:cs="Times New Roman"/>
          <w:b/>
          <w:bCs/>
          <w:sz w:val="24"/>
          <w:szCs w:val="24"/>
        </w:rPr>
        <w:t>Sede Centrale</w:t>
      </w:r>
    </w:p>
    <w:p w14:paraId="5437E412" w14:textId="77777777" w:rsidR="00C842A2" w:rsidRPr="00C842A2" w:rsidRDefault="00C842A2" w:rsidP="00C842A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2A2">
        <w:rPr>
          <w:rFonts w:ascii="Times New Roman" w:eastAsia="Calibri" w:hAnsi="Times New Roman" w:cs="Times New Roman"/>
          <w:sz w:val="24"/>
          <w:szCs w:val="24"/>
        </w:rPr>
        <w:t xml:space="preserve">Andata: Un bus riservato preleverà 30 alunni (previamente individuati) alle ore 09:00 presso il piazzale della sede centrale per il trasferimento alla Chiesa Santa Maria del Mare - </w:t>
      </w:r>
      <w:proofErr w:type="spellStart"/>
      <w:r w:rsidRPr="00C842A2">
        <w:rPr>
          <w:rFonts w:ascii="Times New Roman" w:eastAsia="Calibri" w:hAnsi="Times New Roman" w:cs="Times New Roman"/>
          <w:sz w:val="24"/>
          <w:szCs w:val="24"/>
        </w:rPr>
        <w:t>Pinetamare</w:t>
      </w:r>
      <w:proofErr w:type="spellEnd"/>
    </w:p>
    <w:p w14:paraId="7F35629F" w14:textId="77777777" w:rsidR="00C842A2" w:rsidRDefault="00C842A2" w:rsidP="00C842A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2A2">
        <w:rPr>
          <w:rFonts w:ascii="Times New Roman" w:eastAsia="Calibri" w:hAnsi="Times New Roman" w:cs="Times New Roman"/>
          <w:sz w:val="24"/>
          <w:szCs w:val="24"/>
        </w:rPr>
        <w:t>Ritorno: Al termine della manifestazione, il bus riaccompagnerà gli studenti presso la sede di partenza e faranno a casa, autonomamente</w:t>
      </w:r>
    </w:p>
    <w:p w14:paraId="13172EFC" w14:textId="77777777" w:rsidR="00C842A2" w:rsidRPr="00C842A2" w:rsidRDefault="00C842A2" w:rsidP="00C842A2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157708" w14:textId="77777777" w:rsidR="00C842A2" w:rsidRPr="00C842A2" w:rsidRDefault="00C842A2" w:rsidP="00C842A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42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Sede di </w:t>
      </w:r>
      <w:proofErr w:type="spellStart"/>
      <w:r w:rsidRPr="00C842A2">
        <w:rPr>
          <w:rFonts w:ascii="Times New Roman" w:eastAsia="Calibri" w:hAnsi="Times New Roman" w:cs="Times New Roman"/>
          <w:b/>
          <w:bCs/>
          <w:sz w:val="24"/>
          <w:szCs w:val="24"/>
        </w:rPr>
        <w:t>Pinetamare</w:t>
      </w:r>
      <w:proofErr w:type="spellEnd"/>
    </w:p>
    <w:p w14:paraId="58843EC1" w14:textId="77777777" w:rsidR="00C842A2" w:rsidRPr="00C842A2" w:rsidRDefault="00C842A2" w:rsidP="00C842A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2A2">
        <w:rPr>
          <w:rFonts w:ascii="Times New Roman" w:eastAsia="Calibri" w:hAnsi="Times New Roman" w:cs="Times New Roman"/>
          <w:sz w:val="24"/>
          <w:szCs w:val="24"/>
        </w:rPr>
        <w:t xml:space="preserve">Andata: Gli alunni si recheranno alla sede dell’evento a piedi, accompagnati dai docenti individuati per la vigilanza. Il raduno è fissato presso la sede di </w:t>
      </w:r>
      <w:proofErr w:type="spellStart"/>
      <w:r w:rsidRPr="00C842A2">
        <w:rPr>
          <w:rFonts w:ascii="Times New Roman" w:eastAsia="Calibri" w:hAnsi="Times New Roman" w:cs="Times New Roman"/>
          <w:sz w:val="24"/>
          <w:szCs w:val="24"/>
        </w:rPr>
        <w:t>Pinetamare</w:t>
      </w:r>
      <w:proofErr w:type="spellEnd"/>
      <w:r w:rsidRPr="00C842A2">
        <w:rPr>
          <w:rFonts w:ascii="Times New Roman" w:eastAsia="Calibri" w:hAnsi="Times New Roman" w:cs="Times New Roman"/>
          <w:sz w:val="24"/>
          <w:szCs w:val="24"/>
        </w:rPr>
        <w:t xml:space="preserve"> alle </w:t>
      </w:r>
      <w:proofErr w:type="gramStart"/>
      <w:r w:rsidRPr="00C842A2">
        <w:rPr>
          <w:rFonts w:ascii="Times New Roman" w:eastAsia="Calibri" w:hAnsi="Times New Roman" w:cs="Times New Roman"/>
          <w:sz w:val="24"/>
          <w:szCs w:val="24"/>
        </w:rPr>
        <w:t>ore  9:20</w:t>
      </w:r>
      <w:proofErr w:type="gramEnd"/>
    </w:p>
    <w:p w14:paraId="64684B93" w14:textId="77777777" w:rsidR="00C842A2" w:rsidRPr="00C842A2" w:rsidRDefault="00C842A2" w:rsidP="00C842A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2A2">
        <w:rPr>
          <w:rFonts w:ascii="Times New Roman" w:eastAsia="Calibri" w:hAnsi="Times New Roman" w:cs="Times New Roman"/>
          <w:sz w:val="24"/>
          <w:szCs w:val="24"/>
        </w:rPr>
        <w:t xml:space="preserve">Ritorno: Al termine delle attività, gli studenti della sede di </w:t>
      </w:r>
      <w:proofErr w:type="spellStart"/>
      <w:r w:rsidRPr="00C842A2">
        <w:rPr>
          <w:rFonts w:ascii="Times New Roman" w:eastAsia="Calibri" w:hAnsi="Times New Roman" w:cs="Times New Roman"/>
          <w:sz w:val="24"/>
          <w:szCs w:val="24"/>
        </w:rPr>
        <w:t>Pinetamare</w:t>
      </w:r>
      <w:proofErr w:type="spellEnd"/>
      <w:r w:rsidRPr="00C842A2">
        <w:rPr>
          <w:rFonts w:ascii="Times New Roman" w:eastAsia="Calibri" w:hAnsi="Times New Roman" w:cs="Times New Roman"/>
          <w:sz w:val="24"/>
          <w:szCs w:val="24"/>
        </w:rPr>
        <w:t> faranno ritorno a casa autonomamente.</w:t>
      </w:r>
    </w:p>
    <w:p w14:paraId="1323C3D2" w14:textId="77777777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I sottoscritti genitori autorizzano l’Istituto a riprendere in video e/o foto il/la proprio/a figlio/a consapevoli del fatto che tali immagini potranno essere utilizzate esclusivamente per divulgare e documentare le attività svolte tramite il sito internet e i social network di Istituto, pubblicazioni, corsi, manifestazioni e altre iniziative promosse dall’</w:t>
      </w:r>
      <w:r>
        <w:rPr>
          <w:rFonts w:ascii="Times New Roman" w:hAnsi="Times New Roman" w:cs="Times New Roman"/>
          <w:sz w:val="24"/>
          <w:szCs w:val="24"/>
        </w:rPr>
        <w:t>ISIS V. Corrado,</w:t>
      </w:r>
      <w:r w:rsidRPr="00636D32">
        <w:rPr>
          <w:rFonts w:ascii="Times New Roman" w:hAnsi="Times New Roman" w:cs="Times New Roman"/>
          <w:sz w:val="24"/>
          <w:szCs w:val="24"/>
        </w:rPr>
        <w:t xml:space="preserve"> in collaborazione anche con altri enti pubblici.</w:t>
      </w:r>
    </w:p>
    <w:p w14:paraId="75C2326E" w14:textId="77777777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 La presente autorizzazione non consente l’uso dell’immagine in contesti che pregiudichino la dignità personale e il decoro e/o per fini diversa quelli sopra indicati. </w:t>
      </w:r>
    </w:p>
    <w:p w14:paraId="75C59FE6" w14:textId="158D3348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Data_____________________________ Firma dei genitori _____________________________ </w:t>
      </w:r>
    </w:p>
    <w:p w14:paraId="0496ADB6" w14:textId="77777777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Nel caso in cui uno dei genitori non possa esprimere il proprio consenso, si prega di firmare la dichiarazione sotto riportata: “Il sottoscritto, consapevole delle conseguenze amministrative e penali per chi rilascia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genitori”. </w:t>
      </w:r>
    </w:p>
    <w:p w14:paraId="51781078" w14:textId="77777777" w:rsidR="00636D32" w:rsidRDefault="00636D32" w:rsidP="00636D32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Data__________________________________ </w:t>
      </w:r>
    </w:p>
    <w:p w14:paraId="7D42C5C7" w14:textId="1C337DD3" w:rsidR="009E4AA1" w:rsidRPr="009E4AA1" w:rsidRDefault="00636D32" w:rsidP="00C842A2">
      <w:pPr>
        <w:jc w:val="right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Firma del genitore ___________________________________</w:t>
      </w: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7247F"/>
    <w:multiLevelType w:val="multilevel"/>
    <w:tmpl w:val="9CFAB1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428659F"/>
    <w:multiLevelType w:val="multilevel"/>
    <w:tmpl w:val="B6A44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32"/>
    <w:rsid w:val="00072778"/>
    <w:rsid w:val="000A3E32"/>
    <w:rsid w:val="002469DE"/>
    <w:rsid w:val="00636D32"/>
    <w:rsid w:val="00817966"/>
    <w:rsid w:val="009E4AA1"/>
    <w:rsid w:val="00C21AAA"/>
    <w:rsid w:val="00C842A2"/>
    <w:rsid w:val="00F1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2FB8"/>
  <w15:chartTrackingRefBased/>
  <w15:docId w15:val="{FE6B887F-33E4-40B7-BE59-BD47001D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2026-05-12T11:31:00Z</dcterms:created>
  <dcterms:modified xsi:type="dcterms:W3CDTF">2026-05-12T11:31:00Z</dcterms:modified>
</cp:coreProperties>
</file>