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DCA4B8" w14:textId="77777777" w:rsidR="00CB656F" w:rsidRDefault="00AA16AD" w:rsidP="00AA16AD">
      <w:pPr>
        <w:tabs>
          <w:tab w:val="left" w:pos="4470"/>
        </w:tabs>
      </w:pPr>
      <w:bookmarkStart w:id="0" w:name="_GoBack"/>
      <w:bookmarkEnd w:id="0"/>
      <w:r>
        <w:tab/>
      </w:r>
    </w:p>
    <w:p w14:paraId="69A809F9" w14:textId="77777777" w:rsidR="00CC4D5F" w:rsidRDefault="00CC4D5F" w:rsidP="00CC4D5F">
      <w:pPr>
        <w:jc w:val="right"/>
      </w:pPr>
    </w:p>
    <w:p w14:paraId="6E937B35" w14:textId="77777777" w:rsidR="00CC4D5F" w:rsidRDefault="00CC4D5F" w:rsidP="00CC4D5F">
      <w:pPr>
        <w:jc w:val="right"/>
      </w:pPr>
    </w:p>
    <w:p w14:paraId="1DA6D6BF" w14:textId="77777777" w:rsidR="00CB656F" w:rsidRDefault="00CB656F" w:rsidP="00CB656F">
      <w:pPr>
        <w:spacing w:after="0"/>
        <w:rPr>
          <w:b/>
          <w:bCs/>
        </w:rPr>
      </w:pPr>
    </w:p>
    <w:tbl>
      <w:tblPr>
        <w:tblpPr w:leftFromText="141" w:rightFromText="141" w:vertAnchor="page" w:horzAnchor="margin" w:tblpXSpec="center" w:tblpY="30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0"/>
        <w:gridCol w:w="5245"/>
        <w:gridCol w:w="1514"/>
      </w:tblGrid>
      <w:tr w:rsidR="003C63ED" w:rsidRPr="003C63ED" w14:paraId="1E80D85E" w14:textId="77777777" w:rsidTr="003C63ED">
        <w:trPr>
          <w:trHeight w:val="283"/>
        </w:trPr>
        <w:tc>
          <w:tcPr>
            <w:tcW w:w="2650" w:type="dxa"/>
            <w:vMerge w:val="restart"/>
            <w:vAlign w:val="center"/>
          </w:tcPr>
          <w:p w14:paraId="60D27E0A" w14:textId="77777777" w:rsidR="003C63ED" w:rsidRPr="003C63ED" w:rsidRDefault="003C63ED" w:rsidP="003C6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3C63ED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VERBALE</w:t>
            </w:r>
          </w:p>
          <w:p w14:paraId="063A21B9" w14:textId="77777777" w:rsidR="003C63ED" w:rsidRPr="003C63ED" w:rsidRDefault="003C63ED" w:rsidP="003C6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3C63ED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COLLOQUI CONOSCITIVI</w:t>
            </w:r>
          </w:p>
          <w:p w14:paraId="7F2C72BF" w14:textId="77777777" w:rsidR="003C63ED" w:rsidRPr="003C63ED" w:rsidRDefault="003C63ED" w:rsidP="003C6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it-IT"/>
                <w14:ligatures w14:val="none"/>
              </w:rPr>
            </w:pPr>
          </w:p>
          <w:p w14:paraId="673B0098" w14:textId="77777777" w:rsidR="003C63ED" w:rsidRPr="003C63ED" w:rsidRDefault="003C63ED" w:rsidP="003C6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it-IT"/>
                <w14:ligatures w14:val="none"/>
              </w:rPr>
            </w:pPr>
            <w:r w:rsidRPr="003C63ED">
              <w:rPr>
                <w:rFonts w:ascii="Times New Roman" w:eastAsia="Times New Roman" w:hAnsi="Times New Roman" w:cs="Times New Roman"/>
                <w:b/>
                <w:kern w:val="0"/>
                <w:lang w:eastAsia="it-IT"/>
                <w14:ligatures w14:val="none"/>
              </w:rPr>
              <w:t>PASSERELLE</w:t>
            </w:r>
          </w:p>
        </w:tc>
        <w:tc>
          <w:tcPr>
            <w:tcW w:w="5245" w:type="dxa"/>
            <w:vAlign w:val="center"/>
          </w:tcPr>
          <w:p w14:paraId="5D92C71F" w14:textId="77777777" w:rsidR="003C63ED" w:rsidRPr="003C63ED" w:rsidRDefault="003C63ED" w:rsidP="003C63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  <w:p w14:paraId="62EDCC6C" w14:textId="77777777" w:rsidR="003C63ED" w:rsidRPr="003C63ED" w:rsidRDefault="003C63ED" w:rsidP="003C6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3C63ED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INDIRIZZO</w:t>
            </w:r>
          </w:p>
          <w:p w14:paraId="57C8351B" w14:textId="77777777" w:rsidR="003C63ED" w:rsidRPr="003C63ED" w:rsidRDefault="003C63ED" w:rsidP="003C6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lang w:eastAsia="it-IT"/>
                <w14:ligatures w14:val="none"/>
              </w:rPr>
            </w:pPr>
          </w:p>
        </w:tc>
        <w:tc>
          <w:tcPr>
            <w:tcW w:w="1514" w:type="dxa"/>
            <w:shd w:val="clear" w:color="auto" w:fill="FFFF00"/>
            <w:vAlign w:val="center"/>
          </w:tcPr>
          <w:p w14:paraId="36AA3FE6" w14:textId="77777777" w:rsidR="003C63ED" w:rsidRPr="003C63ED" w:rsidRDefault="003C63ED" w:rsidP="003C6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proofErr w:type="spellStart"/>
            <w:r w:rsidRPr="003C63ED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a.s.</w:t>
            </w:r>
            <w:proofErr w:type="spellEnd"/>
          </w:p>
          <w:p w14:paraId="3C623465" w14:textId="535210B8" w:rsidR="003C63ED" w:rsidRPr="003C63ED" w:rsidRDefault="003C63ED" w:rsidP="003C6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3C63ED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202</w:t>
            </w:r>
            <w:r w:rsidR="005F35CD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6</w:t>
            </w:r>
            <w:r w:rsidRPr="003C63ED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/202</w:t>
            </w:r>
            <w:r w:rsidR="005F35CD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7</w:t>
            </w:r>
          </w:p>
        </w:tc>
      </w:tr>
      <w:tr w:rsidR="003C63ED" w:rsidRPr="003C63ED" w14:paraId="2466A283" w14:textId="77777777" w:rsidTr="003C63ED">
        <w:trPr>
          <w:trHeight w:val="304"/>
        </w:trPr>
        <w:tc>
          <w:tcPr>
            <w:tcW w:w="2650" w:type="dxa"/>
            <w:vMerge/>
            <w:vAlign w:val="center"/>
          </w:tcPr>
          <w:p w14:paraId="4FF9412D" w14:textId="77777777" w:rsidR="003C63ED" w:rsidRPr="003C63ED" w:rsidRDefault="003C63ED" w:rsidP="003C6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5245" w:type="dxa"/>
            <w:vAlign w:val="center"/>
          </w:tcPr>
          <w:p w14:paraId="28462993" w14:textId="77777777" w:rsidR="003C63ED" w:rsidRPr="003C63ED" w:rsidRDefault="003C63ED" w:rsidP="003C63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1514" w:type="dxa"/>
            <w:vAlign w:val="center"/>
          </w:tcPr>
          <w:p w14:paraId="26B5B828" w14:textId="77777777" w:rsidR="003C63ED" w:rsidRPr="003C63ED" w:rsidRDefault="003C63ED" w:rsidP="003C6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</w:tr>
    </w:tbl>
    <w:p w14:paraId="3D6F10E2" w14:textId="77777777" w:rsidR="000426AE" w:rsidRDefault="000426AE" w:rsidP="000426A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7E628E" w14:textId="77777777" w:rsidR="003C63ED" w:rsidRDefault="003C63ED" w:rsidP="003C63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6B7CDE" w14:textId="77777777" w:rsidR="003C63ED" w:rsidRDefault="003C63ED" w:rsidP="000426A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341264" w14:textId="77777777" w:rsidR="003C63ED" w:rsidRDefault="003C63ED" w:rsidP="000426A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FE67A8" w14:textId="77777777" w:rsidR="003C63ED" w:rsidRDefault="003C63ED" w:rsidP="003C63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lang w:eastAsia="it-IT"/>
          <w14:ligatures w14:val="none"/>
        </w:rPr>
      </w:pPr>
    </w:p>
    <w:p w14:paraId="2E522386" w14:textId="77777777" w:rsidR="003C63ED" w:rsidRDefault="003C63ED" w:rsidP="003C63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lang w:eastAsia="it-IT"/>
          <w14:ligatures w14:val="none"/>
        </w:rPr>
      </w:pPr>
    </w:p>
    <w:p w14:paraId="4B1A0133" w14:textId="7FD520A4" w:rsidR="003C63ED" w:rsidRPr="003C63ED" w:rsidRDefault="003C63ED" w:rsidP="003C63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lang w:eastAsia="it-IT"/>
          <w14:ligatures w14:val="none"/>
        </w:rPr>
      </w:pPr>
      <w:r w:rsidRPr="003C63ED">
        <w:rPr>
          <w:rFonts w:ascii="Times New Roman" w:eastAsia="Times New Roman" w:hAnsi="Times New Roman" w:cs="Times New Roman"/>
          <w:b/>
          <w:iCs/>
          <w:kern w:val="0"/>
          <w:lang w:eastAsia="it-IT"/>
          <w14:ligatures w14:val="none"/>
        </w:rPr>
        <w:t xml:space="preserve">Convocazione come da </w:t>
      </w:r>
      <w:proofErr w:type="spellStart"/>
      <w:r w:rsidRPr="003C63ED">
        <w:rPr>
          <w:rFonts w:ascii="Times New Roman" w:eastAsia="Times New Roman" w:hAnsi="Times New Roman" w:cs="Times New Roman"/>
          <w:b/>
          <w:iCs/>
          <w:kern w:val="0"/>
          <w:lang w:eastAsia="it-IT"/>
          <w14:ligatures w14:val="none"/>
        </w:rPr>
        <w:t>Prot</w:t>
      </w:r>
      <w:proofErr w:type="spellEnd"/>
      <w:r w:rsidRPr="003C63ED">
        <w:rPr>
          <w:rFonts w:ascii="Times New Roman" w:eastAsia="Times New Roman" w:hAnsi="Times New Roman" w:cs="Times New Roman"/>
          <w:b/>
          <w:iCs/>
          <w:kern w:val="0"/>
          <w:lang w:eastAsia="it-IT"/>
          <w14:ligatures w14:val="none"/>
        </w:rPr>
        <w:t xml:space="preserve">. n.            </w:t>
      </w:r>
      <w:proofErr w:type="gramStart"/>
      <w:r w:rsidRPr="003C63ED">
        <w:rPr>
          <w:rFonts w:ascii="Times New Roman" w:eastAsia="Times New Roman" w:hAnsi="Times New Roman" w:cs="Times New Roman"/>
          <w:b/>
          <w:iCs/>
          <w:kern w:val="0"/>
          <w:lang w:eastAsia="it-IT"/>
          <w14:ligatures w14:val="none"/>
        </w:rPr>
        <w:t>del</w:t>
      </w:r>
      <w:proofErr w:type="gramEnd"/>
      <w:r w:rsidRPr="003C63ED">
        <w:rPr>
          <w:rFonts w:ascii="Times New Roman" w:eastAsia="Times New Roman" w:hAnsi="Times New Roman" w:cs="Times New Roman"/>
          <w:b/>
          <w:iCs/>
          <w:kern w:val="0"/>
          <w:lang w:eastAsia="it-IT"/>
          <w14:ligatures w14:val="none"/>
        </w:rPr>
        <w:t xml:space="preserve">           </w:t>
      </w:r>
    </w:p>
    <w:p w14:paraId="3FACE375" w14:textId="77777777" w:rsidR="003C63ED" w:rsidRPr="003C63ED" w:rsidRDefault="003C63ED" w:rsidP="003C63E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669EE8DA" w14:textId="77777777" w:rsidR="003C63ED" w:rsidRPr="003C63ED" w:rsidRDefault="003C63ED" w:rsidP="003C63E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3C63E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Il giorno          del mese di gennaio dell’anno          alle </w:t>
      </w:r>
      <w:r w:rsidRPr="003C63ED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 xml:space="preserve">ore       </w:t>
      </w:r>
      <w:proofErr w:type="gramStart"/>
      <w:r w:rsidRPr="003C63ED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 xml:space="preserve">  </w:t>
      </w:r>
      <w:r w:rsidRPr="003C63ED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,</w:t>
      </w:r>
      <w:proofErr w:type="gramEnd"/>
      <w:r w:rsidRPr="003C63E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si è riunisce presso la sede di via Mazzini dell’Istituto V. Corrado di Castel Volturno, la Commissione, di seguito indicata per discutere i seguenti punti all’</w:t>
      </w:r>
      <w:proofErr w:type="spellStart"/>
      <w:r w:rsidRPr="003C63E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O.d.G.</w:t>
      </w:r>
      <w:proofErr w:type="spellEnd"/>
      <w:r w:rsidRPr="003C63E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: </w:t>
      </w:r>
    </w:p>
    <w:p w14:paraId="7957DBDE" w14:textId="77777777" w:rsidR="003C63ED" w:rsidRPr="003C63ED" w:rsidRDefault="003C63ED" w:rsidP="003C63ED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right="157"/>
        <w:jc w:val="both"/>
        <w:outlineLvl w:val="2"/>
        <w:rPr>
          <w:rFonts w:ascii="Times New Roman" w:eastAsia="Times New Roman" w:hAnsi="Times New Roman" w:cs="Times New Roman"/>
          <w:kern w:val="0"/>
          <w:lang w:eastAsia="it-IT" w:bidi="it-IT"/>
          <w14:ligatures w14:val="none"/>
        </w:rPr>
      </w:pPr>
      <w:r w:rsidRPr="003C63ED">
        <w:rPr>
          <w:rFonts w:ascii="Times New Roman" w:eastAsia="Times New Roman" w:hAnsi="Times New Roman" w:cs="Times New Roman"/>
          <w:kern w:val="0"/>
          <w:lang w:eastAsia="it-IT" w:bidi="it-IT"/>
          <w14:ligatures w14:val="none"/>
        </w:rPr>
        <w:t xml:space="preserve">Passerelle studenti </w:t>
      </w:r>
    </w:p>
    <w:p w14:paraId="3A9ACA56" w14:textId="77777777" w:rsidR="003C63ED" w:rsidRPr="003C63ED" w:rsidRDefault="003C63ED" w:rsidP="003C63E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lang w:eastAsia="it-IT" w:bidi="it-IT"/>
          <w14:ligatures w14:val="none"/>
        </w:rPr>
      </w:pPr>
      <w:r w:rsidRPr="003C63ED">
        <w:rPr>
          <w:rFonts w:ascii="Times New Roman" w:eastAsia="Times New Roman" w:hAnsi="Times New Roman" w:cs="Times New Roman"/>
          <w:kern w:val="0"/>
          <w:lang w:eastAsia="it-IT" w:bidi="it-IT"/>
          <w14:ligatures w14:val="none"/>
        </w:rPr>
        <w:t>Varie ed eventuali.</w:t>
      </w:r>
    </w:p>
    <w:p w14:paraId="5F51144A" w14:textId="77777777" w:rsidR="003C63ED" w:rsidRPr="003C63ED" w:rsidRDefault="003C63ED" w:rsidP="003C63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lang w:eastAsia="it-IT" w:bidi="it-IT"/>
          <w14:ligatures w14:val="none"/>
        </w:rPr>
      </w:pPr>
    </w:p>
    <w:p w14:paraId="2287E51C" w14:textId="77777777" w:rsidR="003C63ED" w:rsidRPr="003C63ED" w:rsidRDefault="003C63ED" w:rsidP="003C63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lang w:eastAsia="it-IT" w:bidi="it-IT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9"/>
        <w:gridCol w:w="2740"/>
        <w:gridCol w:w="4111"/>
      </w:tblGrid>
      <w:tr w:rsidR="003C63ED" w:rsidRPr="003C63ED" w14:paraId="62DDF033" w14:textId="77777777" w:rsidTr="003C63ED">
        <w:trPr>
          <w:jc w:val="center"/>
        </w:trPr>
        <w:tc>
          <w:tcPr>
            <w:tcW w:w="3209" w:type="dxa"/>
          </w:tcPr>
          <w:p w14:paraId="526D21D0" w14:textId="77777777" w:rsidR="003C63ED" w:rsidRPr="003C63ED" w:rsidRDefault="003C63ED" w:rsidP="003C63ED">
            <w:pPr>
              <w:tabs>
                <w:tab w:val="left" w:pos="413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bookmarkStart w:id="1" w:name="_Hlk144922651"/>
            <w:bookmarkStart w:id="2" w:name="_Hlk144922558"/>
            <w:r w:rsidRPr="003C63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  <w:t>COGNOME</w:t>
            </w:r>
          </w:p>
          <w:p w14:paraId="3FB6FCB5" w14:textId="77777777" w:rsidR="003C63ED" w:rsidRPr="003C63ED" w:rsidRDefault="003C63ED" w:rsidP="003C63ED">
            <w:pPr>
              <w:tabs>
                <w:tab w:val="left" w:pos="413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740" w:type="dxa"/>
          </w:tcPr>
          <w:p w14:paraId="6A0984EB" w14:textId="77777777" w:rsidR="003C63ED" w:rsidRPr="003C63ED" w:rsidRDefault="003C63ED" w:rsidP="003C63ED">
            <w:pPr>
              <w:tabs>
                <w:tab w:val="left" w:pos="413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3C63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  <w:t>NOME</w:t>
            </w:r>
          </w:p>
        </w:tc>
        <w:tc>
          <w:tcPr>
            <w:tcW w:w="4111" w:type="dxa"/>
          </w:tcPr>
          <w:p w14:paraId="0A3D0B0F" w14:textId="77777777" w:rsidR="003C63ED" w:rsidRPr="003C63ED" w:rsidRDefault="003C63ED" w:rsidP="003C63ED">
            <w:pPr>
              <w:tabs>
                <w:tab w:val="left" w:pos="413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3C63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  <w:t>DISCIPLINA</w:t>
            </w:r>
          </w:p>
        </w:tc>
      </w:tr>
      <w:bookmarkEnd w:id="1"/>
      <w:tr w:rsidR="003C63ED" w:rsidRPr="003C63ED" w14:paraId="778F9270" w14:textId="77777777" w:rsidTr="003C63ED">
        <w:trPr>
          <w:jc w:val="center"/>
        </w:trPr>
        <w:tc>
          <w:tcPr>
            <w:tcW w:w="3209" w:type="dxa"/>
          </w:tcPr>
          <w:p w14:paraId="7754C5BE" w14:textId="77777777" w:rsidR="003C63ED" w:rsidRPr="003C63ED" w:rsidRDefault="003C63ED" w:rsidP="003C63ED">
            <w:pPr>
              <w:tabs>
                <w:tab w:val="left" w:pos="41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2740" w:type="dxa"/>
          </w:tcPr>
          <w:p w14:paraId="0A32F579" w14:textId="77777777" w:rsidR="003C63ED" w:rsidRPr="003C63ED" w:rsidRDefault="003C63ED" w:rsidP="003C63ED">
            <w:pPr>
              <w:tabs>
                <w:tab w:val="left" w:pos="41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4111" w:type="dxa"/>
          </w:tcPr>
          <w:p w14:paraId="5FFFE8B7" w14:textId="77777777" w:rsidR="003C63ED" w:rsidRPr="003C63ED" w:rsidRDefault="003C63ED" w:rsidP="003C63ED">
            <w:pPr>
              <w:tabs>
                <w:tab w:val="left" w:pos="41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</w:pPr>
          </w:p>
        </w:tc>
      </w:tr>
      <w:tr w:rsidR="003C63ED" w:rsidRPr="003C63ED" w14:paraId="7CDF2CD3" w14:textId="77777777" w:rsidTr="003C63ED">
        <w:trPr>
          <w:jc w:val="center"/>
        </w:trPr>
        <w:tc>
          <w:tcPr>
            <w:tcW w:w="3209" w:type="dxa"/>
          </w:tcPr>
          <w:p w14:paraId="59F1CA59" w14:textId="77777777" w:rsidR="003C63ED" w:rsidRPr="003C63ED" w:rsidRDefault="003C63ED" w:rsidP="003C63ED">
            <w:pPr>
              <w:tabs>
                <w:tab w:val="left" w:pos="41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2740" w:type="dxa"/>
          </w:tcPr>
          <w:p w14:paraId="2BEC9552" w14:textId="77777777" w:rsidR="003C63ED" w:rsidRPr="003C63ED" w:rsidRDefault="003C63ED" w:rsidP="003C63ED">
            <w:pPr>
              <w:tabs>
                <w:tab w:val="left" w:pos="41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4111" w:type="dxa"/>
          </w:tcPr>
          <w:p w14:paraId="2E292E3A" w14:textId="77777777" w:rsidR="003C63ED" w:rsidRPr="003C63ED" w:rsidRDefault="003C63ED" w:rsidP="003C63ED">
            <w:pPr>
              <w:tabs>
                <w:tab w:val="left" w:pos="41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</w:pPr>
          </w:p>
        </w:tc>
      </w:tr>
      <w:tr w:rsidR="003C63ED" w:rsidRPr="003C63ED" w14:paraId="3B8168D0" w14:textId="77777777" w:rsidTr="003C63ED">
        <w:trPr>
          <w:jc w:val="center"/>
        </w:trPr>
        <w:tc>
          <w:tcPr>
            <w:tcW w:w="3209" w:type="dxa"/>
          </w:tcPr>
          <w:p w14:paraId="18C79EFA" w14:textId="77777777" w:rsidR="003C63ED" w:rsidRPr="003C63ED" w:rsidRDefault="003C63ED" w:rsidP="003C63ED">
            <w:pPr>
              <w:tabs>
                <w:tab w:val="left" w:pos="41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2740" w:type="dxa"/>
          </w:tcPr>
          <w:p w14:paraId="3D2AAE45" w14:textId="77777777" w:rsidR="003C63ED" w:rsidRPr="003C63ED" w:rsidRDefault="003C63ED" w:rsidP="003C63ED">
            <w:pPr>
              <w:tabs>
                <w:tab w:val="left" w:pos="41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4111" w:type="dxa"/>
          </w:tcPr>
          <w:p w14:paraId="296C518D" w14:textId="77777777" w:rsidR="003C63ED" w:rsidRPr="003C63ED" w:rsidRDefault="003C63ED" w:rsidP="003C63ED">
            <w:pPr>
              <w:tabs>
                <w:tab w:val="left" w:pos="41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</w:pPr>
          </w:p>
        </w:tc>
      </w:tr>
      <w:tr w:rsidR="003C63ED" w:rsidRPr="003C63ED" w14:paraId="1223FD53" w14:textId="77777777" w:rsidTr="003C63ED">
        <w:trPr>
          <w:jc w:val="center"/>
        </w:trPr>
        <w:tc>
          <w:tcPr>
            <w:tcW w:w="3209" w:type="dxa"/>
          </w:tcPr>
          <w:p w14:paraId="6E9EBE30" w14:textId="77777777" w:rsidR="003C63ED" w:rsidRPr="003C63ED" w:rsidRDefault="003C63ED" w:rsidP="003C63ED">
            <w:pPr>
              <w:tabs>
                <w:tab w:val="left" w:pos="41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2740" w:type="dxa"/>
          </w:tcPr>
          <w:p w14:paraId="5AF33457" w14:textId="77777777" w:rsidR="003C63ED" w:rsidRPr="003C63ED" w:rsidRDefault="003C63ED" w:rsidP="003C63ED">
            <w:pPr>
              <w:tabs>
                <w:tab w:val="left" w:pos="41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4111" w:type="dxa"/>
          </w:tcPr>
          <w:p w14:paraId="3F2BE604" w14:textId="77777777" w:rsidR="003C63ED" w:rsidRPr="003C63ED" w:rsidRDefault="003C63ED" w:rsidP="003C63ED">
            <w:pPr>
              <w:tabs>
                <w:tab w:val="left" w:pos="41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</w:pPr>
          </w:p>
        </w:tc>
      </w:tr>
      <w:tr w:rsidR="003C63ED" w:rsidRPr="003C63ED" w14:paraId="63D1F35F" w14:textId="77777777" w:rsidTr="003C63ED">
        <w:trPr>
          <w:jc w:val="center"/>
        </w:trPr>
        <w:tc>
          <w:tcPr>
            <w:tcW w:w="3209" w:type="dxa"/>
          </w:tcPr>
          <w:p w14:paraId="09BA12C7" w14:textId="77777777" w:rsidR="003C63ED" w:rsidRPr="003C63ED" w:rsidRDefault="003C63ED" w:rsidP="003C63ED">
            <w:pPr>
              <w:tabs>
                <w:tab w:val="left" w:pos="41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2740" w:type="dxa"/>
          </w:tcPr>
          <w:p w14:paraId="426F038E" w14:textId="77777777" w:rsidR="003C63ED" w:rsidRPr="003C63ED" w:rsidRDefault="003C63ED" w:rsidP="003C63ED">
            <w:pPr>
              <w:tabs>
                <w:tab w:val="left" w:pos="41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4111" w:type="dxa"/>
          </w:tcPr>
          <w:p w14:paraId="37E83F52" w14:textId="77777777" w:rsidR="003C63ED" w:rsidRPr="003C63ED" w:rsidRDefault="003C63ED" w:rsidP="003C63ED">
            <w:pPr>
              <w:tabs>
                <w:tab w:val="left" w:pos="41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14:ligatures w14:val="none"/>
              </w:rPr>
            </w:pPr>
          </w:p>
        </w:tc>
      </w:tr>
      <w:bookmarkEnd w:id="2"/>
    </w:tbl>
    <w:p w14:paraId="08726167" w14:textId="77777777" w:rsidR="003C63ED" w:rsidRPr="003C63ED" w:rsidRDefault="003C63ED" w:rsidP="003C63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</w:p>
    <w:p w14:paraId="270F5063" w14:textId="77777777" w:rsidR="003C63ED" w:rsidRPr="003C63ED" w:rsidRDefault="003C63ED" w:rsidP="003C63E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3C63ED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Presiede la seduta</w:t>
      </w:r>
      <w:r w:rsidRPr="003C63E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il prof. ………………</w:t>
      </w:r>
      <w:proofErr w:type="gramStart"/>
      <w:r w:rsidRPr="003C63E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…….</w:t>
      </w:r>
      <w:proofErr w:type="gramEnd"/>
      <w:r w:rsidRPr="003C63E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, che verbalizza la medesima seduta. </w:t>
      </w:r>
    </w:p>
    <w:p w14:paraId="118BA0A3" w14:textId="77777777" w:rsidR="003C63ED" w:rsidRPr="003C63ED" w:rsidRDefault="003C63ED" w:rsidP="003C63E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349E494F" w14:textId="77777777" w:rsidR="003C63ED" w:rsidRPr="003C63ED" w:rsidRDefault="003C63ED" w:rsidP="003C63E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3C63E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Riconosciuta la validità dell’adunanza per il numero degli intervenuti, il </w:t>
      </w:r>
      <w:r w:rsidRPr="003C63ED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Presidente</w:t>
      </w:r>
      <w:r w:rsidRPr="003C63E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dichiara aperta la seduta, dando inizio alla discussione dei punti all'</w:t>
      </w:r>
      <w:proofErr w:type="spellStart"/>
      <w:r w:rsidRPr="003C63E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O.d.G.</w:t>
      </w:r>
      <w:proofErr w:type="spellEnd"/>
      <w:r w:rsidRPr="003C63E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bookmarkStart w:id="3" w:name="_Hlk96363637"/>
    </w:p>
    <w:p w14:paraId="376F291A" w14:textId="77777777" w:rsidR="003C63ED" w:rsidRPr="003C63ED" w:rsidRDefault="003C63ED" w:rsidP="003C63E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3C63ED" w:rsidRPr="003C63ED" w14:paraId="426F15A3" w14:textId="77777777" w:rsidTr="003C63ED">
        <w:tc>
          <w:tcPr>
            <w:tcW w:w="10485" w:type="dxa"/>
          </w:tcPr>
          <w:p w14:paraId="3E889646" w14:textId="77777777" w:rsidR="003C63ED" w:rsidRPr="003C63ED" w:rsidRDefault="003C63ED" w:rsidP="003C63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kern w:val="0"/>
                <w:lang w:eastAsia="it-IT"/>
                <w14:ligatures w14:val="none"/>
              </w:rPr>
            </w:pPr>
            <w:r w:rsidRPr="003C63ED">
              <w:rPr>
                <w:rFonts w:ascii="Times New Roman" w:eastAsia="Times New Roman" w:hAnsi="Times New Roman" w:cs="Times New Roman"/>
                <w:b/>
                <w:iCs/>
                <w:kern w:val="0"/>
                <w:lang w:eastAsia="it-IT"/>
                <w14:ligatures w14:val="none"/>
              </w:rPr>
              <w:t xml:space="preserve">1° punto </w:t>
            </w:r>
            <w:proofErr w:type="spellStart"/>
            <w:r w:rsidRPr="003C63ED">
              <w:rPr>
                <w:rFonts w:ascii="Times New Roman" w:eastAsia="Times New Roman" w:hAnsi="Times New Roman" w:cs="Times New Roman"/>
                <w:b/>
                <w:iCs/>
                <w:kern w:val="0"/>
                <w:lang w:eastAsia="it-IT"/>
                <w14:ligatures w14:val="none"/>
              </w:rPr>
              <w:t>O.d.G.</w:t>
            </w:r>
            <w:proofErr w:type="spellEnd"/>
            <w:r w:rsidRPr="003C63ED">
              <w:rPr>
                <w:rFonts w:ascii="Times New Roman" w:eastAsia="Times New Roman" w:hAnsi="Times New Roman" w:cs="Times New Roman"/>
                <w:b/>
                <w:iCs/>
                <w:kern w:val="0"/>
                <w:lang w:eastAsia="it-IT"/>
                <w14:ligatures w14:val="none"/>
              </w:rPr>
              <w:t xml:space="preserve"> – COLLOQUI CONOSCITIVI</w:t>
            </w:r>
          </w:p>
          <w:p w14:paraId="18F9CE61" w14:textId="77777777" w:rsidR="003C63ED" w:rsidRPr="003C63ED" w:rsidRDefault="003C63ED" w:rsidP="003C63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it-IT"/>
                <w14:ligatures w14:val="none"/>
              </w:rPr>
            </w:pPr>
          </w:p>
        </w:tc>
      </w:tr>
    </w:tbl>
    <w:p w14:paraId="3A9DE31C" w14:textId="77777777" w:rsidR="003C63ED" w:rsidRPr="003C63ED" w:rsidRDefault="003C63ED" w:rsidP="003C63E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561E7B4B" w14:textId="77777777" w:rsidR="003C63ED" w:rsidRPr="003C63ED" w:rsidRDefault="003C63ED" w:rsidP="003C63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kern w:val="0"/>
          <w:u w:val="single"/>
          <w:lang w:eastAsia="it-IT"/>
          <w14:ligatures w14:val="none"/>
        </w:rPr>
      </w:pPr>
      <w:r w:rsidRPr="003C63ED">
        <w:rPr>
          <w:rFonts w:ascii="Times New Roman" w:eastAsia="Times New Roman" w:hAnsi="Times New Roman" w:cs="Times New Roman"/>
          <w:bCs/>
          <w:iCs/>
          <w:kern w:val="0"/>
          <w:u w:val="single"/>
          <w:lang w:eastAsia="it-IT"/>
          <w14:ligatures w14:val="none"/>
        </w:rPr>
        <w:t>PASSERELLA STUDENTE</w:t>
      </w:r>
      <w:r w:rsidRPr="003C63ED">
        <w:rPr>
          <w:rFonts w:ascii="Times New Roman" w:eastAsia="Times New Roman" w:hAnsi="Times New Roman" w:cs="Times New Roman"/>
          <w:b/>
          <w:iCs/>
          <w:kern w:val="0"/>
          <w:u w:val="single"/>
          <w:lang w:eastAsia="it-IT"/>
          <w14:ligatures w14:val="none"/>
        </w:rPr>
        <w:t xml:space="preserve"> </w:t>
      </w:r>
    </w:p>
    <w:p w14:paraId="6A6CC914" w14:textId="77777777" w:rsidR="003C63ED" w:rsidRPr="003C63ED" w:rsidRDefault="003C63ED" w:rsidP="003C63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kern w:val="0"/>
          <w:u w:val="single"/>
          <w:lang w:eastAsia="it-IT"/>
          <w14:ligatures w14:val="none"/>
        </w:rPr>
      </w:pPr>
    </w:p>
    <w:p w14:paraId="6A6B067D" w14:textId="77777777" w:rsidR="003C63ED" w:rsidRPr="003C63ED" w:rsidRDefault="003C63ED" w:rsidP="003C63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kern w:val="0"/>
          <w:lang w:eastAsia="it-IT"/>
          <w14:ligatures w14:val="none"/>
        </w:rPr>
      </w:pPr>
    </w:p>
    <w:bookmarkEnd w:id="3"/>
    <w:p w14:paraId="26E4DDC7" w14:textId="77777777" w:rsidR="003C63ED" w:rsidRPr="003C63ED" w:rsidRDefault="003C63ED" w:rsidP="003C63E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351CD224" w14:textId="77777777" w:rsidR="003C63ED" w:rsidRPr="003C63ED" w:rsidRDefault="003C63ED" w:rsidP="003C63E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lang w:eastAsia="it-IT"/>
          <w14:ligatures w14:val="none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3C63ED" w:rsidRPr="003C63ED" w14:paraId="3A60340D" w14:textId="77777777" w:rsidTr="003C63ED">
        <w:tc>
          <w:tcPr>
            <w:tcW w:w="10485" w:type="dxa"/>
          </w:tcPr>
          <w:p w14:paraId="2DB6876C" w14:textId="77777777" w:rsidR="003C63ED" w:rsidRPr="003C63ED" w:rsidRDefault="003C63ED" w:rsidP="003C63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0"/>
                <w:u w:val="single"/>
                <w:lang w:eastAsia="it-IT"/>
                <w14:ligatures w14:val="none"/>
              </w:rPr>
            </w:pPr>
            <w:r w:rsidRPr="003C63ED">
              <w:rPr>
                <w:rFonts w:ascii="Times New Roman" w:eastAsia="Times New Roman" w:hAnsi="Times New Roman" w:cs="Times New Roman"/>
                <w:bCs/>
                <w:iCs/>
                <w:kern w:val="0"/>
                <w:u w:val="single"/>
                <w:lang w:eastAsia="it-IT"/>
                <w14:ligatures w14:val="none"/>
              </w:rPr>
              <w:t>PASSERELLA STUDENTE</w:t>
            </w:r>
          </w:p>
          <w:p w14:paraId="4E75F3A1" w14:textId="77777777" w:rsidR="003C63ED" w:rsidRPr="003C63ED" w:rsidRDefault="003C63ED" w:rsidP="003C63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0"/>
                <w:u w:val="single"/>
                <w:lang w:eastAsia="it-IT"/>
                <w14:ligatures w14:val="none"/>
              </w:rPr>
            </w:pPr>
          </w:p>
          <w:p w14:paraId="1E104693" w14:textId="77777777" w:rsidR="003C63ED" w:rsidRPr="003C63ED" w:rsidRDefault="003C63ED" w:rsidP="003C63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0"/>
                <w:u w:val="single"/>
                <w:lang w:eastAsia="it-IT"/>
                <w14:ligatures w14:val="none"/>
              </w:rPr>
            </w:pPr>
          </w:p>
          <w:p w14:paraId="71703C22" w14:textId="77777777" w:rsidR="003C63ED" w:rsidRPr="003C63ED" w:rsidRDefault="003C63ED" w:rsidP="003C63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0"/>
                <w:u w:val="single"/>
                <w:lang w:eastAsia="it-IT"/>
                <w14:ligatures w14:val="none"/>
              </w:rPr>
            </w:pPr>
          </w:p>
          <w:p w14:paraId="79BFD02C" w14:textId="77777777" w:rsidR="003C63ED" w:rsidRPr="003C63ED" w:rsidRDefault="003C63ED" w:rsidP="003C63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0"/>
                <w:lang w:eastAsia="it-IT"/>
                <w14:ligatures w14:val="none"/>
              </w:rPr>
            </w:pPr>
          </w:p>
          <w:p w14:paraId="4EA21082" w14:textId="77777777" w:rsidR="003C63ED" w:rsidRPr="003C63ED" w:rsidRDefault="003C63ED" w:rsidP="003C63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it-IT"/>
                <w14:ligatures w14:val="none"/>
              </w:rPr>
            </w:pPr>
          </w:p>
        </w:tc>
      </w:tr>
    </w:tbl>
    <w:p w14:paraId="17B9B4FC" w14:textId="77777777" w:rsidR="003C63ED" w:rsidRPr="003C63ED" w:rsidRDefault="003C63ED" w:rsidP="003C63E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lang w:eastAsia="it-IT"/>
          <w14:ligatures w14:val="none"/>
        </w:rPr>
      </w:pPr>
    </w:p>
    <w:p w14:paraId="4A60EE5B" w14:textId="77777777" w:rsidR="003C63ED" w:rsidRDefault="003C63ED" w:rsidP="003C63E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lang w:eastAsia="it-IT"/>
          <w14:ligatures w14:val="none"/>
        </w:rPr>
      </w:pPr>
    </w:p>
    <w:p w14:paraId="3223951F" w14:textId="77777777" w:rsidR="003C63ED" w:rsidRDefault="003C63ED" w:rsidP="003C63E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lang w:eastAsia="it-IT"/>
          <w14:ligatures w14:val="none"/>
        </w:rPr>
      </w:pPr>
    </w:p>
    <w:p w14:paraId="51452C8B" w14:textId="77777777" w:rsidR="003C63ED" w:rsidRDefault="003C63ED" w:rsidP="003C63E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lang w:eastAsia="it-IT"/>
          <w14:ligatures w14:val="none"/>
        </w:rPr>
      </w:pPr>
    </w:p>
    <w:p w14:paraId="23A17ED1" w14:textId="77777777" w:rsidR="003C63ED" w:rsidRDefault="003C63ED" w:rsidP="003C63E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lang w:eastAsia="it-IT"/>
          <w14:ligatures w14:val="none"/>
        </w:rPr>
      </w:pPr>
    </w:p>
    <w:p w14:paraId="30A1189C" w14:textId="77777777" w:rsidR="003C63ED" w:rsidRDefault="003C63ED" w:rsidP="003C63E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lang w:eastAsia="it-IT"/>
          <w14:ligatures w14:val="none"/>
        </w:rPr>
      </w:pPr>
    </w:p>
    <w:p w14:paraId="7D174B68" w14:textId="77777777" w:rsidR="003C63ED" w:rsidRDefault="003C63ED" w:rsidP="003C63E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lang w:eastAsia="it-IT"/>
          <w14:ligatures w14:val="none"/>
        </w:rPr>
      </w:pPr>
    </w:p>
    <w:p w14:paraId="5391E4E2" w14:textId="77777777" w:rsidR="003C63ED" w:rsidRDefault="003C63ED" w:rsidP="003C63E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lang w:eastAsia="it-IT"/>
          <w14:ligatures w14:val="none"/>
        </w:rPr>
      </w:pPr>
    </w:p>
    <w:p w14:paraId="7B884860" w14:textId="77777777" w:rsidR="003C63ED" w:rsidRDefault="003C63ED" w:rsidP="003C63E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lang w:eastAsia="it-IT"/>
          <w14:ligatures w14:val="none"/>
        </w:rPr>
      </w:pPr>
    </w:p>
    <w:p w14:paraId="7FBB4C5B" w14:textId="77777777" w:rsidR="003C63ED" w:rsidRDefault="003C63ED" w:rsidP="003C63E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lang w:eastAsia="it-IT"/>
          <w14:ligatures w14:val="none"/>
        </w:rPr>
      </w:pPr>
    </w:p>
    <w:p w14:paraId="45CD32A3" w14:textId="77777777" w:rsidR="003C63ED" w:rsidRDefault="003C63ED" w:rsidP="003C63E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lang w:eastAsia="it-IT"/>
          <w14:ligatures w14:val="none"/>
        </w:rPr>
      </w:pPr>
    </w:p>
    <w:p w14:paraId="6B01045C" w14:textId="77777777" w:rsidR="003C63ED" w:rsidRPr="003C63ED" w:rsidRDefault="003C63ED" w:rsidP="003C63E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lang w:eastAsia="it-IT"/>
          <w14:ligatures w14:val="none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3C63ED" w:rsidRPr="003C63ED" w14:paraId="35028F6C" w14:textId="77777777" w:rsidTr="003C63ED">
        <w:tc>
          <w:tcPr>
            <w:tcW w:w="10485" w:type="dxa"/>
          </w:tcPr>
          <w:p w14:paraId="03A4E57D" w14:textId="77777777" w:rsidR="003C63ED" w:rsidRPr="003C63ED" w:rsidRDefault="003C63ED" w:rsidP="003C63E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kern w:val="0"/>
                <w:u w:val="single"/>
                <w:lang w:val="en-GB" w:eastAsia="it-IT"/>
                <w14:ligatures w14:val="none"/>
              </w:rPr>
            </w:pPr>
            <w:bookmarkStart w:id="4" w:name="_Hlk145305354"/>
            <w:r w:rsidRPr="003C63ED">
              <w:rPr>
                <w:rFonts w:ascii="Times New Roman" w:eastAsia="Times New Roman" w:hAnsi="Times New Roman" w:cs="Times New Roman"/>
                <w:bCs/>
                <w:iCs/>
                <w:kern w:val="0"/>
                <w:u w:val="single"/>
                <w:lang w:eastAsia="it-IT"/>
                <w14:ligatures w14:val="none"/>
              </w:rPr>
              <w:t>PASSERELLA STUDENTE</w:t>
            </w:r>
            <w:r w:rsidRPr="003C63ED">
              <w:rPr>
                <w:rFonts w:ascii="Times New Roman" w:eastAsia="Times New Roman" w:hAnsi="Times New Roman" w:cs="Times New Roman"/>
                <w:b/>
                <w:iCs/>
                <w:kern w:val="0"/>
                <w:u w:val="single"/>
                <w:lang w:eastAsia="it-IT"/>
                <w14:ligatures w14:val="none"/>
              </w:rPr>
              <w:t xml:space="preserve"> </w:t>
            </w:r>
          </w:p>
          <w:p w14:paraId="6804AA60" w14:textId="77777777" w:rsidR="003C63ED" w:rsidRPr="003C63ED" w:rsidRDefault="003C63ED" w:rsidP="003C63E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kern w:val="0"/>
                <w:u w:val="single"/>
                <w:lang w:val="en-GB" w:eastAsia="it-IT"/>
                <w14:ligatures w14:val="none"/>
              </w:rPr>
            </w:pPr>
          </w:p>
          <w:p w14:paraId="16090709" w14:textId="77777777" w:rsidR="003C63ED" w:rsidRPr="003C63ED" w:rsidRDefault="003C63ED" w:rsidP="003C63E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u w:val="single"/>
                <w:lang w:val="en-GB" w:eastAsia="it-IT"/>
                <w14:ligatures w14:val="none"/>
              </w:rPr>
            </w:pPr>
          </w:p>
          <w:p w14:paraId="735F95CB" w14:textId="77777777" w:rsidR="003C63ED" w:rsidRPr="003C63ED" w:rsidRDefault="003C63ED" w:rsidP="003C63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kern w:val="0"/>
                <w:u w:val="single"/>
                <w:lang w:eastAsia="it-IT"/>
                <w14:ligatures w14:val="none"/>
              </w:rPr>
            </w:pPr>
          </w:p>
        </w:tc>
      </w:tr>
      <w:bookmarkEnd w:id="4"/>
    </w:tbl>
    <w:p w14:paraId="3E44F3AF" w14:textId="77777777" w:rsidR="003C63ED" w:rsidRPr="003C63ED" w:rsidRDefault="003C63ED" w:rsidP="003C63E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3C63ED" w:rsidRPr="003C63ED" w14:paraId="15CA6AF7" w14:textId="77777777" w:rsidTr="003C63ED">
        <w:tc>
          <w:tcPr>
            <w:tcW w:w="10485" w:type="dxa"/>
          </w:tcPr>
          <w:p w14:paraId="7645450E" w14:textId="77777777" w:rsidR="003C63ED" w:rsidRPr="003C63ED" w:rsidRDefault="003C63ED" w:rsidP="003C63E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kern w:val="0"/>
                <w:u w:val="single"/>
                <w:lang w:val="en-GB" w:eastAsia="it-IT"/>
                <w14:ligatures w14:val="none"/>
              </w:rPr>
            </w:pPr>
            <w:r w:rsidRPr="003C63ED">
              <w:rPr>
                <w:rFonts w:ascii="Times New Roman" w:eastAsia="Times New Roman" w:hAnsi="Times New Roman" w:cs="Times New Roman"/>
                <w:bCs/>
                <w:iCs/>
                <w:kern w:val="0"/>
                <w:u w:val="single"/>
                <w:lang w:eastAsia="it-IT"/>
                <w14:ligatures w14:val="none"/>
              </w:rPr>
              <w:t>PASSERELLA STUDENTE</w:t>
            </w:r>
            <w:r w:rsidRPr="003C63ED">
              <w:rPr>
                <w:rFonts w:ascii="Times New Roman" w:eastAsia="Times New Roman" w:hAnsi="Times New Roman" w:cs="Times New Roman"/>
                <w:b/>
                <w:iCs/>
                <w:kern w:val="0"/>
                <w:u w:val="single"/>
                <w:lang w:eastAsia="it-IT"/>
                <w14:ligatures w14:val="none"/>
              </w:rPr>
              <w:t xml:space="preserve"> </w:t>
            </w:r>
          </w:p>
          <w:p w14:paraId="5A772B09" w14:textId="77777777" w:rsidR="003C63ED" w:rsidRPr="003C63ED" w:rsidRDefault="003C63ED" w:rsidP="003C63E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kern w:val="0"/>
                <w:u w:val="single"/>
                <w:lang w:val="en-GB" w:eastAsia="it-IT"/>
                <w14:ligatures w14:val="none"/>
              </w:rPr>
            </w:pPr>
          </w:p>
          <w:p w14:paraId="28BAE957" w14:textId="77777777" w:rsidR="003C63ED" w:rsidRPr="003C63ED" w:rsidRDefault="003C63ED" w:rsidP="003C63E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u w:val="single"/>
                <w:lang w:val="en-GB" w:eastAsia="it-IT"/>
                <w14:ligatures w14:val="none"/>
              </w:rPr>
            </w:pPr>
          </w:p>
          <w:p w14:paraId="259665C1" w14:textId="77777777" w:rsidR="003C63ED" w:rsidRPr="003C63ED" w:rsidRDefault="003C63ED" w:rsidP="003C63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kern w:val="0"/>
                <w:lang w:eastAsia="it-IT"/>
                <w14:ligatures w14:val="none"/>
              </w:rPr>
            </w:pPr>
          </w:p>
        </w:tc>
      </w:tr>
    </w:tbl>
    <w:p w14:paraId="11765502" w14:textId="77777777" w:rsidR="003C63ED" w:rsidRPr="003C63ED" w:rsidRDefault="003C63ED" w:rsidP="003C63E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3C63ED" w:rsidRPr="003C63ED" w14:paraId="471573DD" w14:textId="77777777" w:rsidTr="003C63ED">
        <w:tc>
          <w:tcPr>
            <w:tcW w:w="10485" w:type="dxa"/>
          </w:tcPr>
          <w:p w14:paraId="03A7E7F3" w14:textId="77777777" w:rsidR="003C63ED" w:rsidRPr="003C63ED" w:rsidRDefault="003C63ED" w:rsidP="003C63E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kern w:val="0"/>
                <w:u w:val="single"/>
                <w:lang w:eastAsia="it-IT"/>
                <w14:ligatures w14:val="none"/>
              </w:rPr>
            </w:pPr>
            <w:r w:rsidRPr="003C63ED">
              <w:rPr>
                <w:rFonts w:ascii="Times New Roman" w:eastAsia="Times New Roman" w:hAnsi="Times New Roman" w:cs="Times New Roman"/>
                <w:bCs/>
                <w:iCs/>
                <w:kern w:val="0"/>
                <w:u w:val="single"/>
                <w:lang w:eastAsia="it-IT"/>
                <w14:ligatures w14:val="none"/>
              </w:rPr>
              <w:t>PASSERELLA STUDENTE</w:t>
            </w:r>
            <w:r w:rsidRPr="003C63ED">
              <w:rPr>
                <w:rFonts w:ascii="Times New Roman" w:eastAsia="Times New Roman" w:hAnsi="Times New Roman" w:cs="Times New Roman"/>
                <w:b/>
                <w:iCs/>
                <w:kern w:val="0"/>
                <w:u w:val="single"/>
                <w:lang w:eastAsia="it-IT"/>
                <w14:ligatures w14:val="none"/>
              </w:rPr>
              <w:t xml:space="preserve"> </w:t>
            </w:r>
          </w:p>
          <w:p w14:paraId="5B7A0DEC" w14:textId="77777777" w:rsidR="003C63ED" w:rsidRPr="003C63ED" w:rsidRDefault="003C63ED" w:rsidP="003C63E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kern w:val="0"/>
                <w:lang w:eastAsia="it-IT"/>
                <w14:ligatures w14:val="none"/>
              </w:rPr>
            </w:pPr>
          </w:p>
          <w:p w14:paraId="7474FCDC" w14:textId="77777777" w:rsidR="003C63ED" w:rsidRPr="003C63ED" w:rsidRDefault="003C63ED" w:rsidP="003C63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kern w:val="0"/>
                <w:lang w:eastAsia="it-IT"/>
                <w14:ligatures w14:val="none"/>
              </w:rPr>
            </w:pPr>
          </w:p>
        </w:tc>
      </w:tr>
    </w:tbl>
    <w:p w14:paraId="1D0ACD83" w14:textId="77777777" w:rsidR="003C63ED" w:rsidRPr="003C63ED" w:rsidRDefault="003C63ED" w:rsidP="003C63E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3C63ED" w:rsidRPr="003C63ED" w14:paraId="15A1BEAD" w14:textId="77777777" w:rsidTr="003C63ED">
        <w:tc>
          <w:tcPr>
            <w:tcW w:w="10485" w:type="dxa"/>
          </w:tcPr>
          <w:p w14:paraId="427AE777" w14:textId="77777777" w:rsidR="003C63ED" w:rsidRPr="003C63ED" w:rsidRDefault="003C63ED" w:rsidP="003C63E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kern w:val="0"/>
                <w:u w:val="single"/>
                <w:lang w:eastAsia="it-IT"/>
                <w14:ligatures w14:val="none"/>
              </w:rPr>
            </w:pPr>
            <w:r w:rsidRPr="003C63ED">
              <w:rPr>
                <w:rFonts w:ascii="Times New Roman" w:eastAsia="Times New Roman" w:hAnsi="Times New Roman" w:cs="Times New Roman"/>
                <w:bCs/>
                <w:iCs/>
                <w:kern w:val="0"/>
                <w:u w:val="single"/>
                <w:lang w:eastAsia="it-IT"/>
                <w14:ligatures w14:val="none"/>
              </w:rPr>
              <w:t>PASSERELLA STUDENTE</w:t>
            </w:r>
            <w:r w:rsidRPr="003C63ED">
              <w:rPr>
                <w:rFonts w:ascii="Times New Roman" w:eastAsia="Times New Roman" w:hAnsi="Times New Roman" w:cs="Times New Roman"/>
                <w:b/>
                <w:iCs/>
                <w:kern w:val="0"/>
                <w:u w:val="single"/>
                <w:lang w:eastAsia="it-IT"/>
                <w14:ligatures w14:val="none"/>
              </w:rPr>
              <w:t xml:space="preserve"> </w:t>
            </w:r>
          </w:p>
          <w:p w14:paraId="000EA803" w14:textId="77777777" w:rsidR="003C63ED" w:rsidRPr="003C63ED" w:rsidRDefault="003C63ED" w:rsidP="003C63E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kern w:val="0"/>
                <w:lang w:eastAsia="it-IT"/>
                <w14:ligatures w14:val="none"/>
              </w:rPr>
            </w:pPr>
          </w:p>
          <w:p w14:paraId="4D501E28" w14:textId="77777777" w:rsidR="003C63ED" w:rsidRPr="003C63ED" w:rsidRDefault="003C63ED" w:rsidP="003C63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kern w:val="0"/>
                <w:lang w:eastAsia="it-IT"/>
                <w14:ligatures w14:val="none"/>
              </w:rPr>
            </w:pPr>
          </w:p>
        </w:tc>
      </w:tr>
    </w:tbl>
    <w:p w14:paraId="791CA14D" w14:textId="77777777" w:rsidR="003C63ED" w:rsidRPr="003C63ED" w:rsidRDefault="003C63ED" w:rsidP="003C63E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3C63ED" w:rsidRPr="003C63ED" w14:paraId="75B189C6" w14:textId="77777777" w:rsidTr="003C63ED">
        <w:tc>
          <w:tcPr>
            <w:tcW w:w="10485" w:type="dxa"/>
          </w:tcPr>
          <w:p w14:paraId="5A64F87D" w14:textId="77777777" w:rsidR="003C63ED" w:rsidRPr="003C63ED" w:rsidRDefault="003C63ED" w:rsidP="003C63E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kern w:val="0"/>
                <w:u w:val="single"/>
                <w:lang w:eastAsia="it-IT"/>
                <w14:ligatures w14:val="none"/>
              </w:rPr>
            </w:pPr>
            <w:r w:rsidRPr="003C63ED">
              <w:rPr>
                <w:rFonts w:ascii="Times New Roman" w:eastAsia="Times New Roman" w:hAnsi="Times New Roman" w:cs="Times New Roman"/>
                <w:bCs/>
                <w:iCs/>
                <w:kern w:val="0"/>
                <w:u w:val="single"/>
                <w:lang w:eastAsia="it-IT"/>
                <w14:ligatures w14:val="none"/>
              </w:rPr>
              <w:t>PASSERELLA STUDENTE</w:t>
            </w:r>
            <w:r w:rsidRPr="003C63ED">
              <w:rPr>
                <w:rFonts w:ascii="Times New Roman" w:eastAsia="Times New Roman" w:hAnsi="Times New Roman" w:cs="Times New Roman"/>
                <w:b/>
                <w:iCs/>
                <w:kern w:val="0"/>
                <w:u w:val="single"/>
                <w:lang w:eastAsia="it-IT"/>
                <w14:ligatures w14:val="none"/>
              </w:rPr>
              <w:t xml:space="preserve"> </w:t>
            </w:r>
          </w:p>
          <w:p w14:paraId="6E9DB471" w14:textId="77777777" w:rsidR="003C63ED" w:rsidRPr="003C63ED" w:rsidRDefault="003C63ED" w:rsidP="003C63E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kern w:val="0"/>
                <w:u w:val="single"/>
                <w:lang w:eastAsia="it-IT"/>
                <w14:ligatures w14:val="none"/>
              </w:rPr>
            </w:pPr>
          </w:p>
          <w:p w14:paraId="33203582" w14:textId="77777777" w:rsidR="003C63ED" w:rsidRPr="003C63ED" w:rsidRDefault="003C63ED" w:rsidP="003C63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kern w:val="0"/>
                <w:u w:val="single"/>
                <w:lang w:eastAsia="it-IT"/>
                <w14:ligatures w14:val="none"/>
              </w:rPr>
            </w:pPr>
          </w:p>
        </w:tc>
      </w:tr>
    </w:tbl>
    <w:p w14:paraId="36FF710F" w14:textId="77777777" w:rsidR="003C63ED" w:rsidRPr="003C63ED" w:rsidRDefault="003C63ED" w:rsidP="003C63E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7AE36D57" w14:textId="77777777" w:rsidR="003C63ED" w:rsidRPr="003C63ED" w:rsidRDefault="003C63ED" w:rsidP="003C63ED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val="en-GB" w:eastAsia="it-IT"/>
          <w14:ligatures w14:val="none"/>
        </w:rPr>
      </w:pPr>
      <w:r w:rsidRPr="003C63ED">
        <w:rPr>
          <w:rFonts w:ascii="Times New Roman" w:eastAsia="Times New Roman" w:hAnsi="Times New Roman" w:cs="Times New Roman"/>
          <w:b/>
          <w:iCs/>
          <w:kern w:val="0"/>
          <w:sz w:val="24"/>
          <w:szCs w:val="20"/>
          <w:lang w:val="en-GB" w:eastAsia="it-IT"/>
          <w14:ligatures w14:val="none"/>
        </w:rPr>
        <w:t xml:space="preserve">2° PUNTO </w:t>
      </w:r>
      <w:proofErr w:type="spellStart"/>
      <w:r w:rsidRPr="003C63ED">
        <w:rPr>
          <w:rFonts w:ascii="Times New Roman" w:eastAsia="Times New Roman" w:hAnsi="Times New Roman" w:cs="Times New Roman"/>
          <w:b/>
          <w:iCs/>
          <w:kern w:val="0"/>
          <w:sz w:val="24"/>
          <w:szCs w:val="20"/>
          <w:lang w:val="en-GB" w:eastAsia="it-IT"/>
          <w14:ligatures w14:val="none"/>
        </w:rPr>
        <w:t>O.d.G</w:t>
      </w:r>
      <w:proofErr w:type="spellEnd"/>
      <w:r w:rsidRPr="003C63ED">
        <w:rPr>
          <w:rFonts w:ascii="Times New Roman" w:eastAsia="Times New Roman" w:hAnsi="Times New Roman" w:cs="Times New Roman"/>
          <w:b/>
          <w:iCs/>
          <w:kern w:val="0"/>
          <w:sz w:val="24"/>
          <w:szCs w:val="20"/>
          <w:lang w:val="en-GB" w:eastAsia="it-IT"/>
          <w14:ligatures w14:val="none"/>
        </w:rPr>
        <w:t>. -</w:t>
      </w:r>
      <w:r w:rsidRPr="003C63ED">
        <w:rPr>
          <w:rFonts w:ascii="Times New Roman" w:eastAsia="Times New Roman" w:hAnsi="Times New Roman" w:cs="Times New Roman"/>
          <w:b/>
          <w:iCs/>
          <w:kern w:val="0"/>
          <w:sz w:val="24"/>
          <w:szCs w:val="20"/>
          <w:lang w:val="en-GB" w:eastAsia="it-IT"/>
          <w14:ligatures w14:val="none"/>
        </w:rPr>
        <w:tab/>
      </w:r>
      <w:proofErr w:type="spellStart"/>
      <w:r w:rsidRPr="003C63ED">
        <w:rPr>
          <w:rFonts w:ascii="Times New Roman" w:eastAsia="Times New Roman" w:hAnsi="Times New Roman" w:cs="Times New Roman"/>
          <w:b/>
          <w:iCs/>
          <w:kern w:val="0"/>
          <w:sz w:val="24"/>
          <w:szCs w:val="20"/>
          <w:lang w:val="en-GB" w:eastAsia="it-IT"/>
          <w14:ligatures w14:val="none"/>
        </w:rPr>
        <w:t>Varie</w:t>
      </w:r>
      <w:proofErr w:type="spellEnd"/>
      <w:r w:rsidRPr="003C63ED">
        <w:rPr>
          <w:rFonts w:ascii="Times New Roman" w:eastAsia="Times New Roman" w:hAnsi="Times New Roman" w:cs="Times New Roman"/>
          <w:b/>
          <w:iCs/>
          <w:kern w:val="0"/>
          <w:sz w:val="24"/>
          <w:szCs w:val="20"/>
          <w:lang w:val="en-GB" w:eastAsia="it-IT"/>
          <w14:ligatures w14:val="none"/>
        </w:rPr>
        <w:t xml:space="preserve"> </w:t>
      </w:r>
      <w:proofErr w:type="spellStart"/>
      <w:proofErr w:type="gramStart"/>
      <w:r w:rsidRPr="003C63ED">
        <w:rPr>
          <w:rFonts w:ascii="Times New Roman" w:eastAsia="Times New Roman" w:hAnsi="Times New Roman" w:cs="Times New Roman"/>
          <w:b/>
          <w:iCs/>
          <w:kern w:val="0"/>
          <w:sz w:val="24"/>
          <w:szCs w:val="20"/>
          <w:lang w:val="en-GB" w:eastAsia="it-IT"/>
          <w14:ligatures w14:val="none"/>
        </w:rPr>
        <w:t>ed</w:t>
      </w:r>
      <w:proofErr w:type="spellEnd"/>
      <w:proofErr w:type="gramEnd"/>
      <w:r w:rsidRPr="003C63ED">
        <w:rPr>
          <w:rFonts w:ascii="Times New Roman" w:eastAsia="Times New Roman" w:hAnsi="Times New Roman" w:cs="Times New Roman"/>
          <w:b/>
          <w:iCs/>
          <w:kern w:val="0"/>
          <w:sz w:val="24"/>
          <w:szCs w:val="20"/>
          <w:lang w:val="en-GB" w:eastAsia="it-IT"/>
          <w14:ligatures w14:val="none"/>
        </w:rPr>
        <w:t xml:space="preserve"> </w:t>
      </w:r>
      <w:proofErr w:type="spellStart"/>
      <w:r w:rsidRPr="003C63ED">
        <w:rPr>
          <w:rFonts w:ascii="Times New Roman" w:eastAsia="Times New Roman" w:hAnsi="Times New Roman" w:cs="Times New Roman"/>
          <w:b/>
          <w:iCs/>
          <w:kern w:val="0"/>
          <w:sz w:val="24"/>
          <w:szCs w:val="20"/>
          <w:lang w:val="en-GB" w:eastAsia="it-IT"/>
          <w14:ligatures w14:val="none"/>
        </w:rPr>
        <w:t>eventuali</w:t>
      </w:r>
      <w:proofErr w:type="spellEnd"/>
      <w:r w:rsidRPr="003C63ED">
        <w:rPr>
          <w:rFonts w:ascii="Times New Roman" w:eastAsia="Times New Roman" w:hAnsi="Times New Roman" w:cs="Times New Roman"/>
          <w:b/>
          <w:iCs/>
          <w:kern w:val="0"/>
          <w:sz w:val="24"/>
          <w:szCs w:val="20"/>
          <w:lang w:val="en-GB" w:eastAsia="it-IT"/>
          <w14:ligatures w14:val="none"/>
        </w:rPr>
        <w:t>.</w:t>
      </w:r>
      <w:r w:rsidRPr="003C63ED">
        <w:rPr>
          <w:rFonts w:ascii="Arial" w:eastAsia="Times New Roman" w:hAnsi="Arial" w:cs="Times New Roman"/>
          <w:iCs/>
          <w:kern w:val="0"/>
          <w:sz w:val="24"/>
          <w:szCs w:val="20"/>
          <w:lang w:val="en-GB" w:eastAsia="it-IT"/>
          <w14:ligatures w14:val="none"/>
        </w:rPr>
        <w:t xml:space="preserve">  </w:t>
      </w:r>
    </w:p>
    <w:p w14:paraId="01E68C2F" w14:textId="77777777" w:rsidR="003C63ED" w:rsidRPr="003C63ED" w:rsidRDefault="003C63ED" w:rsidP="003C63ED">
      <w:pPr>
        <w:spacing w:after="0" w:line="360" w:lineRule="auto"/>
        <w:rPr>
          <w:rFonts w:ascii="Times New Roman" w:eastAsia="Times New Roman" w:hAnsi="Times New Roman" w:cs="Times New Roman"/>
          <w:b/>
          <w:i/>
          <w:kern w:val="0"/>
          <w:lang w:eastAsia="it-IT"/>
          <w14:ligatures w14:val="none"/>
        </w:rPr>
      </w:pPr>
    </w:p>
    <w:p w14:paraId="049C9802" w14:textId="77777777" w:rsidR="003C63ED" w:rsidRPr="003C63ED" w:rsidRDefault="003C63ED" w:rsidP="003C63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lang w:eastAsia="it-IT"/>
          <w14:ligatures w14:val="none"/>
        </w:rPr>
      </w:pPr>
      <w:r w:rsidRPr="003C63ED">
        <w:rPr>
          <w:rFonts w:ascii="Times New Roman" w:eastAsia="Times New Roman" w:hAnsi="Times New Roman" w:cs="Times New Roman"/>
          <w:bCs/>
          <w:iCs/>
          <w:kern w:val="0"/>
          <w:lang w:eastAsia="it-IT"/>
          <w14:ligatures w14:val="none"/>
        </w:rPr>
        <w:t xml:space="preserve">Letto, approvato e sottoscritto all’unanimità il presente verbale, </w:t>
      </w:r>
    </w:p>
    <w:p w14:paraId="0680294C" w14:textId="77777777" w:rsidR="003C63ED" w:rsidRPr="003C63ED" w:rsidRDefault="003C63ED" w:rsidP="003C63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kern w:val="0"/>
          <w:lang w:eastAsia="it-IT"/>
          <w14:ligatures w14:val="none"/>
        </w:rPr>
      </w:pPr>
      <w:r w:rsidRPr="003C63ED">
        <w:rPr>
          <w:rFonts w:ascii="Times New Roman" w:eastAsia="Times New Roman" w:hAnsi="Times New Roman" w:cs="Times New Roman"/>
          <w:bCs/>
          <w:iCs/>
          <w:kern w:val="0"/>
          <w:lang w:eastAsia="it-IT"/>
          <w14:ligatures w14:val="none"/>
        </w:rPr>
        <w:t>La riunione termina alle ore</w:t>
      </w:r>
      <w:r w:rsidRPr="003C63ED">
        <w:rPr>
          <w:rFonts w:ascii="Times New Roman" w:eastAsia="Times New Roman" w:hAnsi="Times New Roman" w:cs="Times New Roman"/>
          <w:b/>
          <w:i/>
          <w:kern w:val="0"/>
          <w:lang w:eastAsia="it-IT"/>
          <w14:ligatures w14:val="none"/>
        </w:rPr>
        <w:t xml:space="preserve"> </w:t>
      </w:r>
    </w:p>
    <w:p w14:paraId="7DBD054A" w14:textId="77777777" w:rsidR="003C63ED" w:rsidRPr="003C63ED" w:rsidRDefault="003C63ED" w:rsidP="003C63E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C63ED">
        <w:rPr>
          <w:rFonts w:ascii="Times New Roman" w:eastAsia="Times New Roman" w:hAnsi="Times New Roman" w:cs="Times New Roman"/>
          <w:bCs/>
          <w:iCs/>
          <w:kern w:val="0"/>
          <w:lang w:eastAsia="it-IT"/>
          <w14:ligatures w14:val="none"/>
        </w:rPr>
        <w:t>Al verbale s</w:t>
      </w:r>
      <w:r w:rsidRPr="003C63ED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it-IT"/>
          <w14:ligatures w14:val="none"/>
        </w:rPr>
        <w:t>i</w:t>
      </w:r>
      <w:r w:rsidRPr="003C63E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allegano i seguenti documenti:</w:t>
      </w:r>
    </w:p>
    <w:p w14:paraId="5780DDC6" w14:textId="77777777" w:rsidR="003C63ED" w:rsidRPr="003C63ED" w:rsidRDefault="003C63ED" w:rsidP="003C63E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05C8CB7A" w14:textId="77777777" w:rsidR="003C63ED" w:rsidRDefault="003C63ED" w:rsidP="003C63E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C63E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N. nove Schede di riallineamento  </w:t>
      </w:r>
    </w:p>
    <w:p w14:paraId="7B8F3798" w14:textId="77777777" w:rsidR="003C63ED" w:rsidRPr="003C63ED" w:rsidRDefault="003C63ED" w:rsidP="003C63ED">
      <w:pPr>
        <w:spacing w:after="0" w:line="240" w:lineRule="auto"/>
        <w:rPr>
          <w:rFonts w:ascii="Times New Roman" w:eastAsia="Times New Roman" w:hAnsi="Times New Roman" w:cs="Times New Roman"/>
          <w:b/>
          <w:iCs/>
          <w:kern w:val="0"/>
          <w:szCs w:val="24"/>
          <w:u w:val="single"/>
          <w:lang w:eastAsia="it-IT"/>
          <w14:ligatures w14:val="none"/>
        </w:rPr>
      </w:pPr>
    </w:p>
    <w:p w14:paraId="0332B2EF" w14:textId="77777777" w:rsidR="003C63ED" w:rsidRPr="003C63ED" w:rsidRDefault="003C63ED" w:rsidP="003C63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it-IT"/>
          <w14:ligatures w14:val="none"/>
        </w:rPr>
      </w:pPr>
    </w:p>
    <w:p w14:paraId="4B07235C" w14:textId="11917856" w:rsidR="003C63ED" w:rsidRPr="003C63ED" w:rsidRDefault="003C63ED" w:rsidP="003C63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it-IT"/>
          <w14:ligatures w14:val="none"/>
        </w:rPr>
      </w:pPr>
      <w:r w:rsidRPr="003C63ED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it-IT"/>
          <w14:ligatures w14:val="none"/>
        </w:rPr>
        <w:t>Il Presidente con funzione di segretario verbalizzante</w:t>
      </w:r>
      <w:r w:rsidRPr="003C63ED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it-IT"/>
          <w14:ligatures w14:val="none"/>
        </w:rPr>
        <w:tab/>
        <w:t xml:space="preserve">                                                                                                                               </w:t>
      </w:r>
      <w:r w:rsidRPr="003C63ED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it-IT"/>
          <w14:ligatures w14:val="none"/>
        </w:rPr>
        <w:t>Prof.</w:t>
      </w:r>
    </w:p>
    <w:p w14:paraId="6BE46487" w14:textId="77777777" w:rsidR="003C63ED" w:rsidRPr="003C63ED" w:rsidRDefault="003C63ED" w:rsidP="003C63ED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it-IT"/>
          <w14:ligatures w14:val="none"/>
        </w:rPr>
      </w:pPr>
    </w:p>
    <w:p w14:paraId="526495D2" w14:textId="7F72031A" w:rsidR="000426AE" w:rsidRPr="00BD7692" w:rsidRDefault="003C63ED" w:rsidP="003C63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C63E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u w:val="single"/>
          <w:lang w:eastAsia="it-IT"/>
          <w14:ligatures w14:val="none"/>
        </w:rPr>
        <w:t xml:space="preserve">   </w:t>
      </w:r>
    </w:p>
    <w:p w14:paraId="50FBA4A6" w14:textId="77777777" w:rsidR="00F11C26" w:rsidRDefault="00F11C26" w:rsidP="00CB656F"/>
    <w:sectPr w:rsidR="00F11C26" w:rsidSect="00CC4D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609124" w14:textId="77777777" w:rsidR="000650BE" w:rsidRDefault="000650BE" w:rsidP="00CB656F">
      <w:pPr>
        <w:spacing w:after="0" w:line="240" w:lineRule="auto"/>
      </w:pPr>
      <w:r>
        <w:separator/>
      </w:r>
    </w:p>
  </w:endnote>
  <w:endnote w:type="continuationSeparator" w:id="0">
    <w:p w14:paraId="1AADCF90" w14:textId="77777777" w:rsidR="000650BE" w:rsidRDefault="000650BE" w:rsidP="00CB6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C2BD47" w14:textId="77777777" w:rsidR="00AA16AD" w:rsidRDefault="00AA16AD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CFC263" w14:textId="77777777" w:rsidR="00AA16AD" w:rsidRDefault="00AA16AD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D5065B" w14:textId="77777777" w:rsidR="00AA16AD" w:rsidRDefault="00AA16A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C92D32" w14:textId="77777777" w:rsidR="000650BE" w:rsidRDefault="000650BE" w:rsidP="00CB656F">
      <w:pPr>
        <w:spacing w:after="0" w:line="240" w:lineRule="auto"/>
      </w:pPr>
      <w:r>
        <w:separator/>
      </w:r>
    </w:p>
  </w:footnote>
  <w:footnote w:type="continuationSeparator" w:id="0">
    <w:p w14:paraId="6AD9E59F" w14:textId="77777777" w:rsidR="000650BE" w:rsidRDefault="000650BE" w:rsidP="00CB6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478192" w14:textId="77777777" w:rsidR="00AA16AD" w:rsidRDefault="00AA16AD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D33498" w14:textId="77777777" w:rsidR="001C1451" w:rsidRDefault="001C1451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1B5E513C" wp14:editId="4628BED0">
          <wp:simplePos x="0" y="0"/>
          <wp:positionH relativeFrom="margin">
            <wp:align>center</wp:align>
          </wp:positionH>
          <wp:positionV relativeFrom="paragraph">
            <wp:posOffset>-255328</wp:posOffset>
          </wp:positionV>
          <wp:extent cx="5875288" cy="1435100"/>
          <wp:effectExtent l="0" t="0" r="0" b="0"/>
          <wp:wrapNone/>
          <wp:docPr id="1231751896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0684409" name="Immagine 4506844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75288" cy="1435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178F4D" w14:textId="77777777" w:rsidR="00AA16AD" w:rsidRDefault="00AA16A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34F04"/>
    <w:multiLevelType w:val="hybridMultilevel"/>
    <w:tmpl w:val="06AC7182"/>
    <w:lvl w:ilvl="0" w:tplc="CDC0B6E8">
      <w:start w:val="1"/>
      <w:numFmt w:val="decimal"/>
      <w:lvlText w:val="%1."/>
      <w:lvlJc w:val="left"/>
      <w:pPr>
        <w:ind w:left="972" w:hanging="360"/>
      </w:pPr>
      <w:rPr>
        <w:b/>
        <w:i w:val="0"/>
      </w:rPr>
    </w:lvl>
    <w:lvl w:ilvl="1" w:tplc="33024422">
      <w:numFmt w:val="bullet"/>
      <w:lvlText w:val=""/>
      <w:lvlJc w:val="left"/>
      <w:pPr>
        <w:ind w:left="1692" w:hanging="360"/>
      </w:pPr>
      <w:rPr>
        <w:rFonts w:ascii="Wingdings 2" w:eastAsia="Times New Roman" w:hAnsi="Wingdings 2" w:cs="Times New Roman" w:hint="default"/>
        <w:sz w:val="23"/>
      </w:rPr>
    </w:lvl>
    <w:lvl w:ilvl="2" w:tplc="0410001B" w:tentative="1">
      <w:start w:val="1"/>
      <w:numFmt w:val="lowerRoman"/>
      <w:lvlText w:val="%3."/>
      <w:lvlJc w:val="right"/>
      <w:pPr>
        <w:ind w:left="2412" w:hanging="180"/>
      </w:pPr>
    </w:lvl>
    <w:lvl w:ilvl="3" w:tplc="0410000F" w:tentative="1">
      <w:start w:val="1"/>
      <w:numFmt w:val="decimal"/>
      <w:lvlText w:val="%4."/>
      <w:lvlJc w:val="left"/>
      <w:pPr>
        <w:ind w:left="3132" w:hanging="360"/>
      </w:pPr>
    </w:lvl>
    <w:lvl w:ilvl="4" w:tplc="04100019" w:tentative="1">
      <w:start w:val="1"/>
      <w:numFmt w:val="lowerLetter"/>
      <w:lvlText w:val="%5."/>
      <w:lvlJc w:val="left"/>
      <w:pPr>
        <w:ind w:left="3852" w:hanging="360"/>
      </w:pPr>
    </w:lvl>
    <w:lvl w:ilvl="5" w:tplc="0410001B" w:tentative="1">
      <w:start w:val="1"/>
      <w:numFmt w:val="lowerRoman"/>
      <w:lvlText w:val="%6."/>
      <w:lvlJc w:val="right"/>
      <w:pPr>
        <w:ind w:left="4572" w:hanging="180"/>
      </w:pPr>
    </w:lvl>
    <w:lvl w:ilvl="6" w:tplc="0410000F" w:tentative="1">
      <w:start w:val="1"/>
      <w:numFmt w:val="decimal"/>
      <w:lvlText w:val="%7."/>
      <w:lvlJc w:val="left"/>
      <w:pPr>
        <w:ind w:left="5292" w:hanging="360"/>
      </w:pPr>
    </w:lvl>
    <w:lvl w:ilvl="7" w:tplc="04100019" w:tentative="1">
      <w:start w:val="1"/>
      <w:numFmt w:val="lowerLetter"/>
      <w:lvlText w:val="%8."/>
      <w:lvlJc w:val="left"/>
      <w:pPr>
        <w:ind w:left="6012" w:hanging="360"/>
      </w:pPr>
    </w:lvl>
    <w:lvl w:ilvl="8" w:tplc="0410001B" w:tentative="1">
      <w:start w:val="1"/>
      <w:numFmt w:val="lowerRoman"/>
      <w:lvlText w:val="%9."/>
      <w:lvlJc w:val="right"/>
      <w:pPr>
        <w:ind w:left="673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3ED"/>
    <w:rsid w:val="00034C71"/>
    <w:rsid w:val="000426AE"/>
    <w:rsid w:val="00043713"/>
    <w:rsid w:val="000650BE"/>
    <w:rsid w:val="000846E0"/>
    <w:rsid w:val="000C16F6"/>
    <w:rsid w:val="00142E7A"/>
    <w:rsid w:val="0014692C"/>
    <w:rsid w:val="00160DB8"/>
    <w:rsid w:val="001C1451"/>
    <w:rsid w:val="001C64F8"/>
    <w:rsid w:val="002B55F0"/>
    <w:rsid w:val="002C751E"/>
    <w:rsid w:val="003556B3"/>
    <w:rsid w:val="003C63ED"/>
    <w:rsid w:val="0040081B"/>
    <w:rsid w:val="0040248C"/>
    <w:rsid w:val="004F1B66"/>
    <w:rsid w:val="00583D56"/>
    <w:rsid w:val="005A54EB"/>
    <w:rsid w:val="005A605F"/>
    <w:rsid w:val="005F35CD"/>
    <w:rsid w:val="00641385"/>
    <w:rsid w:val="00666AC8"/>
    <w:rsid w:val="0068414B"/>
    <w:rsid w:val="007B644D"/>
    <w:rsid w:val="007F7A73"/>
    <w:rsid w:val="008A34ED"/>
    <w:rsid w:val="008E5063"/>
    <w:rsid w:val="00983596"/>
    <w:rsid w:val="009A1397"/>
    <w:rsid w:val="009D596A"/>
    <w:rsid w:val="00A433C0"/>
    <w:rsid w:val="00A80D60"/>
    <w:rsid w:val="00A82936"/>
    <w:rsid w:val="00AA16AD"/>
    <w:rsid w:val="00AB6FAA"/>
    <w:rsid w:val="00AD0FA3"/>
    <w:rsid w:val="00AD752A"/>
    <w:rsid w:val="00AE7067"/>
    <w:rsid w:val="00BA73BF"/>
    <w:rsid w:val="00BD7692"/>
    <w:rsid w:val="00BE0B49"/>
    <w:rsid w:val="00C4130D"/>
    <w:rsid w:val="00C723C1"/>
    <w:rsid w:val="00CB656F"/>
    <w:rsid w:val="00CC4D5F"/>
    <w:rsid w:val="00D15DC0"/>
    <w:rsid w:val="00D73AA5"/>
    <w:rsid w:val="00DA5513"/>
    <w:rsid w:val="00DC0D15"/>
    <w:rsid w:val="00DF4DDB"/>
    <w:rsid w:val="00E44096"/>
    <w:rsid w:val="00ED6CBD"/>
    <w:rsid w:val="00F0098B"/>
    <w:rsid w:val="00F11C26"/>
    <w:rsid w:val="00F21676"/>
    <w:rsid w:val="00F3147C"/>
    <w:rsid w:val="00F52572"/>
    <w:rsid w:val="00F5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BF999E"/>
  <w15:chartTrackingRefBased/>
  <w15:docId w15:val="{F057CAE1-D769-4073-BA57-4F36B64C8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B656F"/>
  </w:style>
  <w:style w:type="paragraph" w:styleId="Titolo1">
    <w:name w:val="heading 1"/>
    <w:basedOn w:val="Normale"/>
    <w:next w:val="Normale"/>
    <w:link w:val="Titolo1Carattere"/>
    <w:uiPriority w:val="9"/>
    <w:qFormat/>
    <w:rsid w:val="00CB65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B65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B65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B65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B65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B65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B65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B65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B65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B65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B65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B65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B656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B656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B656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B656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B656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B656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B65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B65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B65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B65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B65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B656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B656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B656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B65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B656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B656F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CB65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656F"/>
  </w:style>
  <w:style w:type="paragraph" w:styleId="Pidipagina">
    <w:name w:val="footer"/>
    <w:basedOn w:val="Normale"/>
    <w:link w:val="PidipaginaCarattere"/>
    <w:uiPriority w:val="99"/>
    <w:unhideWhenUsed/>
    <w:rsid w:val="00CB65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656F"/>
  </w:style>
  <w:style w:type="character" w:styleId="Collegamentoipertestuale">
    <w:name w:val="Hyperlink"/>
    <w:basedOn w:val="Carpredefinitoparagrafo"/>
    <w:uiPriority w:val="99"/>
    <w:unhideWhenUsed/>
    <w:rsid w:val="0040081B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008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2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ter\OneDrive\Desktop\Templat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2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Utente</cp:lastModifiedBy>
  <cp:revision>2</cp:revision>
  <dcterms:created xsi:type="dcterms:W3CDTF">2026-09-07T08:52:00Z</dcterms:created>
  <dcterms:modified xsi:type="dcterms:W3CDTF">2026-09-07T08:52:00Z</dcterms:modified>
</cp:coreProperties>
</file>