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AD343" w14:textId="77777777" w:rsidR="00CB656F" w:rsidRDefault="00AA16AD" w:rsidP="00AA16AD">
      <w:pPr>
        <w:tabs>
          <w:tab w:val="left" w:pos="4470"/>
        </w:tabs>
      </w:pPr>
      <w:bookmarkStart w:id="0" w:name="_GoBack"/>
      <w:bookmarkEnd w:id="0"/>
      <w:r>
        <w:tab/>
      </w:r>
    </w:p>
    <w:p w14:paraId="37E7ADDF" w14:textId="77777777" w:rsidR="00CC4D5F" w:rsidRDefault="00CC4D5F" w:rsidP="00CC4D5F">
      <w:pPr>
        <w:jc w:val="right"/>
      </w:pPr>
    </w:p>
    <w:p w14:paraId="4E0619A7" w14:textId="77777777" w:rsidR="00CC4D5F" w:rsidRDefault="00CC4D5F" w:rsidP="00CC4D5F">
      <w:pPr>
        <w:jc w:val="right"/>
      </w:pPr>
    </w:p>
    <w:p w14:paraId="5B130D1C" w14:textId="77777777" w:rsidR="00CC4D5F" w:rsidRPr="00CC4D5F" w:rsidRDefault="00CC4D5F" w:rsidP="00CC4D5F">
      <w:pPr>
        <w:jc w:val="right"/>
        <w:rPr>
          <w:rFonts w:ascii="Times New Roman" w:hAnsi="Times New Roman" w:cs="Times New Roman"/>
        </w:rPr>
      </w:pPr>
    </w:p>
    <w:p w14:paraId="4D363DE7" w14:textId="77777777" w:rsidR="000426AE" w:rsidRDefault="000426AE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984FC" w14:textId="77777777" w:rsidR="004A381D" w:rsidRPr="004A381D" w:rsidRDefault="004A381D" w:rsidP="004A38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</w:pPr>
      <w:r w:rsidRPr="004A381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SCHEDE COLLOQUI CONOSCITIVI </w:t>
      </w:r>
    </w:p>
    <w:p w14:paraId="01FF8E78" w14:textId="77777777" w:rsidR="004A381D" w:rsidRPr="004A381D" w:rsidRDefault="004A381D" w:rsidP="004A381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</w:pPr>
      <w:r w:rsidRPr="004A381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PERCORSI DI RIALLINEAMENTO</w:t>
      </w:r>
    </w:p>
    <w:p w14:paraId="440939AE" w14:textId="77777777" w:rsidR="004A381D" w:rsidRPr="004A381D" w:rsidRDefault="004A381D" w:rsidP="004A381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</w:pPr>
      <w:proofErr w:type="gramStart"/>
      <w:r w:rsidRPr="004A381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  <w:t>rivolti</w:t>
      </w:r>
      <w:proofErr w:type="gramEnd"/>
      <w:r w:rsidRPr="004A381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it-IT"/>
          <w14:ligatures w14:val="none"/>
        </w:rPr>
        <w:t xml:space="preserve"> agli studenti delle seconde che chiedono passaggio</w:t>
      </w:r>
    </w:p>
    <w:p w14:paraId="30F6A8DF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</w:p>
    <w:p w14:paraId="01B949A2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  <w:b/>
          <w:bCs/>
        </w:rPr>
      </w:pPr>
      <w:r w:rsidRPr="004A381D">
        <w:rPr>
          <w:rFonts w:ascii="Times New Roman" w:eastAsia="Calibri" w:hAnsi="Times New Roman" w:cs="Times New Roman"/>
          <w:b/>
          <w:bCs/>
        </w:rPr>
        <w:t>AUNNO________________________________________________________</w:t>
      </w:r>
    </w:p>
    <w:p w14:paraId="3C4A7E6E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  <w:b/>
          <w:bCs/>
        </w:rPr>
      </w:pPr>
    </w:p>
    <w:p w14:paraId="10E10CBF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  <w:b/>
          <w:bCs/>
        </w:rPr>
      </w:pPr>
      <w:r w:rsidRPr="004A381D">
        <w:rPr>
          <w:rFonts w:ascii="Times New Roman" w:eastAsia="Calibri" w:hAnsi="Times New Roman" w:cs="Times New Roman"/>
          <w:b/>
          <w:bCs/>
        </w:rPr>
        <w:t>ISTITUTO DI PROVENIENZA________________________________________</w:t>
      </w:r>
    </w:p>
    <w:p w14:paraId="24B2AA25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  <w:b/>
          <w:bCs/>
        </w:rPr>
      </w:pPr>
      <w:r w:rsidRPr="004A381D">
        <w:rPr>
          <w:rFonts w:ascii="Times New Roman" w:eastAsia="Calibri" w:hAnsi="Times New Roman" w:cs="Times New Roman"/>
          <w:b/>
          <w:bCs/>
        </w:rPr>
        <w:t>COLLOQUIO</w:t>
      </w:r>
    </w:p>
    <w:p w14:paraId="75360E1A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>Perché hai scelto di inviare la tua domanda presso la nostra scuola?</w:t>
      </w:r>
    </w:p>
    <w:p w14:paraId="35C7F248" w14:textId="77777777" w:rsidR="004A381D" w:rsidRPr="004A381D" w:rsidRDefault="004A381D" w:rsidP="004A381D">
      <w:pPr>
        <w:spacing w:line="360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14:paraId="52A6914B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>Cosa ti aspetti dal percorso di studi in questa scuola?</w:t>
      </w:r>
    </w:p>
    <w:p w14:paraId="5B20BB9E" w14:textId="77777777" w:rsidR="004A381D" w:rsidRPr="004A381D" w:rsidRDefault="004A381D" w:rsidP="004A381D">
      <w:pPr>
        <w:spacing w:line="360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14:paraId="11CA8048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>Quali sono i tuoi punti deboli?</w:t>
      </w:r>
    </w:p>
    <w:p w14:paraId="20A80281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>_______________________________________________________________________________________</w:t>
      </w:r>
    </w:p>
    <w:p w14:paraId="6874D91D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>In quali discipline ti senti più preparato?</w:t>
      </w:r>
    </w:p>
    <w:p w14:paraId="65BA2DF6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>_______________________________________________________________________________________</w:t>
      </w:r>
    </w:p>
    <w:p w14:paraId="32821CF2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 xml:space="preserve">Come ti trovi a lavorare in gruppo? </w:t>
      </w:r>
    </w:p>
    <w:p w14:paraId="449D3CF1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>_______________________________________________________________________________________</w:t>
      </w:r>
    </w:p>
    <w:p w14:paraId="5F37B8E6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>Che tipo di atteggiamento hai con i compagni?</w:t>
      </w:r>
    </w:p>
    <w:p w14:paraId="77BD371A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>_______________________________________________________________________________________</w:t>
      </w:r>
    </w:p>
    <w:p w14:paraId="30F7E1B3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 xml:space="preserve">  </w:t>
      </w:r>
    </w:p>
    <w:p w14:paraId="309A503E" w14:textId="77777777" w:rsidR="004A381D" w:rsidRPr="004A381D" w:rsidRDefault="004A381D" w:rsidP="004A381D">
      <w:pPr>
        <w:spacing w:line="256" w:lineRule="auto"/>
        <w:rPr>
          <w:rFonts w:ascii="Times New Roman" w:eastAsia="Calibri" w:hAnsi="Times New Roman" w:cs="Times New Roman"/>
        </w:rPr>
      </w:pPr>
      <w:r w:rsidRPr="004A381D">
        <w:rPr>
          <w:rFonts w:ascii="Times New Roman" w:eastAsia="Calibri" w:hAnsi="Times New Roman" w:cs="Times New Roman"/>
        </w:rPr>
        <w:t>CASTEL VOLTURNO_________________                                                          LA COMMISSIONE</w:t>
      </w:r>
    </w:p>
    <w:p w14:paraId="2E974E8D" w14:textId="77777777" w:rsidR="000426AE" w:rsidRDefault="000426AE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D3496" w14:textId="77777777" w:rsidR="000426AE" w:rsidRPr="00BD7692" w:rsidRDefault="000426AE" w:rsidP="000426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DB70D" w14:textId="77777777" w:rsidR="00F11C26" w:rsidRDefault="00F11C26" w:rsidP="00CB656F"/>
    <w:sectPr w:rsidR="00F11C26" w:rsidSect="00CC4D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EA415" w14:textId="77777777" w:rsidR="000F00F3" w:rsidRDefault="000F00F3" w:rsidP="00CB656F">
      <w:pPr>
        <w:spacing w:after="0" w:line="240" w:lineRule="auto"/>
      </w:pPr>
      <w:r>
        <w:separator/>
      </w:r>
    </w:p>
  </w:endnote>
  <w:endnote w:type="continuationSeparator" w:id="0">
    <w:p w14:paraId="32E2F1D3" w14:textId="77777777" w:rsidR="000F00F3" w:rsidRDefault="000F00F3" w:rsidP="00CB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50863" w14:textId="77777777" w:rsidR="00AA16AD" w:rsidRDefault="00AA16A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1E8DA" w14:textId="77777777" w:rsidR="00AA16AD" w:rsidRDefault="00AA16A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1720C" w14:textId="77777777" w:rsidR="00AA16AD" w:rsidRDefault="00AA16A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C44E4" w14:textId="77777777" w:rsidR="000F00F3" w:rsidRDefault="000F00F3" w:rsidP="00CB656F">
      <w:pPr>
        <w:spacing w:after="0" w:line="240" w:lineRule="auto"/>
      </w:pPr>
      <w:r>
        <w:separator/>
      </w:r>
    </w:p>
  </w:footnote>
  <w:footnote w:type="continuationSeparator" w:id="0">
    <w:p w14:paraId="4FE3E555" w14:textId="77777777" w:rsidR="000F00F3" w:rsidRDefault="000F00F3" w:rsidP="00CB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9AA06" w14:textId="77777777" w:rsidR="00AA16AD" w:rsidRDefault="00AA16A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3E349" w14:textId="77777777" w:rsidR="001C1451" w:rsidRDefault="001C145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B5E513C" wp14:editId="4628BED0">
          <wp:simplePos x="0" y="0"/>
          <wp:positionH relativeFrom="margin">
            <wp:align>center</wp:align>
          </wp:positionH>
          <wp:positionV relativeFrom="paragraph">
            <wp:posOffset>-255328</wp:posOffset>
          </wp:positionV>
          <wp:extent cx="5875288" cy="1435100"/>
          <wp:effectExtent l="0" t="0" r="0" b="0"/>
          <wp:wrapNone/>
          <wp:docPr id="123175189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684409" name="Immagine 4506844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5288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7D8B4" w14:textId="77777777" w:rsidR="00AA16AD" w:rsidRDefault="00AA16A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1D"/>
    <w:rsid w:val="00034C71"/>
    <w:rsid w:val="000426AE"/>
    <w:rsid w:val="00043713"/>
    <w:rsid w:val="000C16F6"/>
    <w:rsid w:val="000F00F3"/>
    <w:rsid w:val="0010136B"/>
    <w:rsid w:val="00142E7A"/>
    <w:rsid w:val="0014692C"/>
    <w:rsid w:val="00160DB8"/>
    <w:rsid w:val="00162402"/>
    <w:rsid w:val="001C1451"/>
    <w:rsid w:val="001C64F8"/>
    <w:rsid w:val="002B55F0"/>
    <w:rsid w:val="002C751E"/>
    <w:rsid w:val="003556B3"/>
    <w:rsid w:val="0040081B"/>
    <w:rsid w:val="0040248C"/>
    <w:rsid w:val="004A381D"/>
    <w:rsid w:val="004F1B66"/>
    <w:rsid w:val="00583D56"/>
    <w:rsid w:val="005A54EB"/>
    <w:rsid w:val="005A605F"/>
    <w:rsid w:val="00641385"/>
    <w:rsid w:val="0068414B"/>
    <w:rsid w:val="007B644D"/>
    <w:rsid w:val="007F7A73"/>
    <w:rsid w:val="008E5063"/>
    <w:rsid w:val="00983596"/>
    <w:rsid w:val="009A1397"/>
    <w:rsid w:val="009D596A"/>
    <w:rsid w:val="00A433C0"/>
    <w:rsid w:val="00A80D60"/>
    <w:rsid w:val="00A82936"/>
    <w:rsid w:val="00AA16AD"/>
    <w:rsid w:val="00AB6FAA"/>
    <w:rsid w:val="00AD752A"/>
    <w:rsid w:val="00AE7067"/>
    <w:rsid w:val="00BA73BF"/>
    <w:rsid w:val="00BD7692"/>
    <w:rsid w:val="00BE0B49"/>
    <w:rsid w:val="00C4130D"/>
    <w:rsid w:val="00C723C1"/>
    <w:rsid w:val="00CB656F"/>
    <w:rsid w:val="00CC4D5F"/>
    <w:rsid w:val="00D15DC0"/>
    <w:rsid w:val="00D73AA5"/>
    <w:rsid w:val="00DA5513"/>
    <w:rsid w:val="00DC0D15"/>
    <w:rsid w:val="00DF4DDB"/>
    <w:rsid w:val="00E44096"/>
    <w:rsid w:val="00ED6CBD"/>
    <w:rsid w:val="00F0098B"/>
    <w:rsid w:val="00F11C26"/>
    <w:rsid w:val="00F21676"/>
    <w:rsid w:val="00F3147C"/>
    <w:rsid w:val="00F52572"/>
    <w:rsid w:val="00F5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12D85"/>
  <w15:chartTrackingRefBased/>
  <w15:docId w15:val="{8FEE85D2-7606-4BE9-A3C0-3835983E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656F"/>
  </w:style>
  <w:style w:type="paragraph" w:styleId="Titolo1">
    <w:name w:val="heading 1"/>
    <w:basedOn w:val="Normale"/>
    <w:next w:val="Normale"/>
    <w:link w:val="Titolo1Carattere"/>
    <w:uiPriority w:val="9"/>
    <w:qFormat/>
    <w:rsid w:val="00CB6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6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6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6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6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6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6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6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6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6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65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656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656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65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65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65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65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6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6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6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6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6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65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65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656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6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656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656F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B6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56F"/>
  </w:style>
  <w:style w:type="paragraph" w:styleId="Pidipagina">
    <w:name w:val="footer"/>
    <w:basedOn w:val="Normale"/>
    <w:link w:val="PidipaginaCarattere"/>
    <w:uiPriority w:val="99"/>
    <w:unhideWhenUsed/>
    <w:rsid w:val="00CB6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56F"/>
  </w:style>
  <w:style w:type="character" w:styleId="Collegamentoipertestuale">
    <w:name w:val="Hyperlink"/>
    <w:basedOn w:val="Carpredefinitoparagrafo"/>
    <w:uiPriority w:val="99"/>
    <w:unhideWhenUsed/>
    <w:rsid w:val="0040081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00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OneDrive\Desktop\Templa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2026-09-07T08:52:00Z</dcterms:created>
  <dcterms:modified xsi:type="dcterms:W3CDTF">2026-09-07T08:52:00Z</dcterms:modified>
</cp:coreProperties>
</file>