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454FA" w14:textId="77777777" w:rsidR="00CB656F" w:rsidRDefault="00AA16AD" w:rsidP="00AA16AD">
      <w:pPr>
        <w:tabs>
          <w:tab w:val="left" w:pos="4470"/>
        </w:tabs>
      </w:pPr>
      <w:bookmarkStart w:id="0" w:name="_GoBack"/>
      <w:bookmarkEnd w:id="0"/>
      <w:r>
        <w:tab/>
      </w:r>
    </w:p>
    <w:p w14:paraId="38BCE61E" w14:textId="77777777" w:rsidR="00CC4D5F" w:rsidRDefault="00CC4D5F" w:rsidP="00CC4D5F">
      <w:pPr>
        <w:jc w:val="right"/>
      </w:pPr>
    </w:p>
    <w:p w14:paraId="41D4EAEF" w14:textId="77777777" w:rsidR="00CC4D5F" w:rsidRDefault="00CC4D5F" w:rsidP="00CC4D5F">
      <w:pPr>
        <w:jc w:val="right"/>
      </w:pPr>
    </w:p>
    <w:p w14:paraId="2045AB18" w14:textId="77777777" w:rsidR="00CC4D5F" w:rsidRDefault="00CC4D5F" w:rsidP="00CC4D5F">
      <w:pPr>
        <w:jc w:val="right"/>
        <w:rPr>
          <w:rFonts w:ascii="Times New Roman" w:hAnsi="Times New Roman" w:cs="Times New Roman"/>
        </w:rPr>
      </w:pPr>
    </w:p>
    <w:p w14:paraId="57EC252B" w14:textId="77777777" w:rsidR="00134E70" w:rsidRDefault="00134E70" w:rsidP="00CC4D5F">
      <w:pPr>
        <w:jc w:val="right"/>
        <w:rPr>
          <w:rFonts w:ascii="Times New Roman" w:hAnsi="Times New Roman" w:cs="Times New Roman"/>
        </w:rPr>
      </w:pPr>
    </w:p>
    <w:p w14:paraId="4822565E" w14:textId="77777777" w:rsidR="00134E70" w:rsidRDefault="00134E70" w:rsidP="00CC4D5F">
      <w:pPr>
        <w:jc w:val="right"/>
        <w:rPr>
          <w:rFonts w:ascii="Times New Roman" w:hAnsi="Times New Roman" w:cs="Times New Roman"/>
        </w:rPr>
      </w:pPr>
    </w:p>
    <w:p w14:paraId="1AC94A7F" w14:textId="77777777" w:rsidR="00134E70" w:rsidRPr="00134E70" w:rsidRDefault="00134E70" w:rsidP="00CC4D5F">
      <w:pPr>
        <w:jc w:val="right"/>
        <w:rPr>
          <w:rFonts w:ascii="Times New Roman" w:hAnsi="Times New Roman" w:cs="Times New Roman"/>
          <w:b/>
          <w:bCs/>
        </w:rPr>
      </w:pPr>
    </w:p>
    <w:p w14:paraId="089B395C" w14:textId="02F3BD40" w:rsidR="00134E70" w:rsidRPr="00134E70" w:rsidRDefault="00134E70" w:rsidP="00134E7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</w:t>
      </w:r>
      <w:r w:rsidRPr="00134E70">
        <w:rPr>
          <w:rFonts w:ascii="Times New Roman" w:hAnsi="Times New Roman" w:cs="Times New Roman"/>
          <w:b/>
          <w:bCs/>
        </w:rPr>
        <w:t>Al Dirigente Scolastico</w:t>
      </w:r>
    </w:p>
    <w:p w14:paraId="3085496E" w14:textId="28E01729" w:rsidR="00134E70" w:rsidRPr="00134E70" w:rsidRDefault="00134E70" w:rsidP="00CC4D5F">
      <w:pPr>
        <w:jc w:val="right"/>
        <w:rPr>
          <w:rFonts w:ascii="Times New Roman" w:hAnsi="Times New Roman" w:cs="Times New Roman"/>
          <w:b/>
          <w:bCs/>
        </w:rPr>
      </w:pPr>
      <w:r w:rsidRPr="00134E70">
        <w:rPr>
          <w:rFonts w:ascii="Times New Roman" w:hAnsi="Times New Roman" w:cs="Times New Roman"/>
          <w:b/>
          <w:bCs/>
        </w:rPr>
        <w:t xml:space="preserve">Isis </w:t>
      </w:r>
      <w:r>
        <w:rPr>
          <w:rFonts w:ascii="Times New Roman" w:hAnsi="Times New Roman" w:cs="Times New Roman"/>
          <w:b/>
          <w:bCs/>
        </w:rPr>
        <w:t xml:space="preserve">Vincenzo Corrado - </w:t>
      </w:r>
      <w:r w:rsidRPr="00134E70">
        <w:rPr>
          <w:rFonts w:ascii="Times New Roman" w:hAnsi="Times New Roman" w:cs="Times New Roman"/>
          <w:b/>
          <w:bCs/>
        </w:rPr>
        <w:t>Castel Volturno</w:t>
      </w:r>
    </w:p>
    <w:p w14:paraId="4B2D53CF" w14:textId="77777777" w:rsidR="00134E70" w:rsidRDefault="00134E70" w:rsidP="00134E70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57B7AD4" w14:textId="56530D2D" w:rsidR="00134E70" w:rsidRDefault="00134E70" w:rsidP="00134E70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34E70">
        <w:rPr>
          <w:rFonts w:ascii="Times New Roman" w:eastAsia="Calibri" w:hAnsi="Times New Roman" w:cs="Times New Roman"/>
          <w:b/>
          <w:bCs/>
          <w:sz w:val="24"/>
          <w:szCs w:val="24"/>
        </w:rPr>
        <w:t>Oggetto: richiesta permesso breve docente/ATA</w:t>
      </w:r>
    </w:p>
    <w:p w14:paraId="1CADE5BC" w14:textId="77777777" w:rsidR="00134E70" w:rsidRPr="00134E70" w:rsidRDefault="00134E70" w:rsidP="00134E70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D23EE16" w14:textId="121081AF" w:rsidR="00134E70" w:rsidRPr="00134E70" w:rsidRDefault="00134E70" w:rsidP="00134E70">
      <w:pPr>
        <w:spacing w:line="72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4E70">
        <w:rPr>
          <w:rFonts w:ascii="Times New Roman" w:eastAsia="Calibri" w:hAnsi="Times New Roman" w:cs="Times New Roman"/>
          <w:sz w:val="24"/>
          <w:szCs w:val="24"/>
        </w:rPr>
        <w:t xml:space="preserve">Il/la sottoscritto/a _________________________________________, in qualità di docente/ </w:t>
      </w:r>
      <w:proofErr w:type="spellStart"/>
      <w:r w:rsidRPr="00134E70">
        <w:rPr>
          <w:rFonts w:ascii="Times New Roman" w:eastAsia="Calibri" w:hAnsi="Times New Roman" w:cs="Times New Roman"/>
          <w:sz w:val="24"/>
          <w:szCs w:val="24"/>
        </w:rPr>
        <w:t>ATA__________________in</w:t>
      </w:r>
      <w:proofErr w:type="spellEnd"/>
      <w:r w:rsidRPr="00134E70">
        <w:rPr>
          <w:rFonts w:ascii="Times New Roman" w:eastAsia="Calibri" w:hAnsi="Times New Roman" w:cs="Times New Roman"/>
          <w:sz w:val="24"/>
          <w:szCs w:val="24"/>
        </w:rPr>
        <w:t xml:space="preserve"> servizio presso il plesso 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134E70">
        <w:rPr>
          <w:rFonts w:ascii="Times New Roman" w:eastAsia="Calibri" w:hAnsi="Times New Roman" w:cs="Times New Roman"/>
          <w:sz w:val="24"/>
          <w:szCs w:val="24"/>
        </w:rPr>
        <w:t xml:space="preserve">____, </w:t>
      </w:r>
    </w:p>
    <w:p w14:paraId="36717804" w14:textId="641584F1" w:rsidR="00134E70" w:rsidRPr="00134E70" w:rsidRDefault="00134E70" w:rsidP="00134E70">
      <w:pPr>
        <w:spacing w:line="72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34E70">
        <w:rPr>
          <w:rFonts w:ascii="Times New Roman" w:eastAsia="Calibri" w:hAnsi="Times New Roman" w:cs="Times New Roman"/>
          <w:sz w:val="24"/>
          <w:szCs w:val="24"/>
        </w:rPr>
        <w:t>nat</w:t>
      </w:r>
      <w:proofErr w:type="spellEnd"/>
      <w:r w:rsidRPr="00134E70">
        <w:rPr>
          <w:rFonts w:ascii="Times New Roman" w:eastAsia="Calibri" w:hAnsi="Times New Roman" w:cs="Times New Roman"/>
          <w:sz w:val="24"/>
          <w:szCs w:val="24"/>
        </w:rPr>
        <w:t>__ a _____________________ il ____/____/______, residente in 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Pr="00134E70">
        <w:rPr>
          <w:rFonts w:ascii="Times New Roman" w:eastAsia="Calibri" w:hAnsi="Times New Roman" w:cs="Times New Roman"/>
          <w:sz w:val="24"/>
          <w:szCs w:val="24"/>
        </w:rPr>
        <w:t xml:space="preserve">_____ </w:t>
      </w:r>
    </w:p>
    <w:p w14:paraId="3A1609DF" w14:textId="4F7F03EE" w:rsidR="00134E70" w:rsidRPr="00134E70" w:rsidRDefault="00134E70" w:rsidP="00134E70">
      <w:pPr>
        <w:spacing w:line="72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4E70">
        <w:rPr>
          <w:rFonts w:ascii="Times New Roman" w:eastAsia="Calibri" w:hAnsi="Times New Roman" w:cs="Times New Roman"/>
          <w:sz w:val="24"/>
          <w:szCs w:val="24"/>
        </w:rPr>
        <w:t>via _____________________________ n. ____ Tel. __________ Cell. _____/___________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Pr="00134E70">
        <w:rPr>
          <w:rFonts w:ascii="Times New Roman" w:eastAsia="Calibri" w:hAnsi="Times New Roman" w:cs="Times New Roman"/>
          <w:sz w:val="24"/>
          <w:szCs w:val="24"/>
        </w:rPr>
        <w:t xml:space="preserve">______, </w:t>
      </w:r>
    </w:p>
    <w:p w14:paraId="7A85705F" w14:textId="77777777" w:rsidR="00134E70" w:rsidRPr="00134E70" w:rsidRDefault="00134E70" w:rsidP="00134E70">
      <w:pPr>
        <w:spacing w:line="72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4E70">
        <w:rPr>
          <w:rFonts w:ascii="Times New Roman" w:eastAsia="Calibri" w:hAnsi="Times New Roman" w:cs="Times New Roman"/>
          <w:sz w:val="24"/>
          <w:szCs w:val="24"/>
        </w:rPr>
        <w:t xml:space="preserve">e-mail _____________________________________________ </w:t>
      </w:r>
    </w:p>
    <w:p w14:paraId="6C34EDD6" w14:textId="77777777" w:rsidR="00134E70" w:rsidRPr="00134E70" w:rsidRDefault="00134E70" w:rsidP="00134E70">
      <w:pPr>
        <w:spacing w:line="72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34E70">
        <w:rPr>
          <w:rFonts w:ascii="Times New Roman" w:eastAsia="Calibri" w:hAnsi="Times New Roman" w:cs="Times New Roman"/>
          <w:b/>
          <w:bCs/>
          <w:sz w:val="24"/>
          <w:szCs w:val="24"/>
        </w:rPr>
        <w:t>CHIEDE</w:t>
      </w:r>
    </w:p>
    <w:p w14:paraId="4595185D" w14:textId="77777777" w:rsidR="00134E70" w:rsidRPr="00134E70" w:rsidRDefault="00134E70" w:rsidP="00134E70">
      <w:pPr>
        <w:spacing w:line="72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4E70">
        <w:rPr>
          <w:rFonts w:ascii="Times New Roman" w:eastAsia="Calibri" w:hAnsi="Times New Roman" w:cs="Times New Roman"/>
          <w:sz w:val="24"/>
          <w:szCs w:val="24"/>
        </w:rPr>
        <w:t xml:space="preserve"> un permesso breve per il giorno _______________ dalle ore ________ alle ore ________________ </w:t>
      </w:r>
    </w:p>
    <w:p w14:paraId="03D477BD" w14:textId="77777777" w:rsidR="00134E70" w:rsidRPr="00134E70" w:rsidRDefault="00134E70" w:rsidP="00134E70">
      <w:pPr>
        <w:spacing w:line="72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4E70">
        <w:rPr>
          <w:rFonts w:ascii="Times New Roman" w:eastAsia="Calibri" w:hAnsi="Times New Roman" w:cs="Times New Roman"/>
          <w:sz w:val="24"/>
          <w:szCs w:val="24"/>
        </w:rPr>
        <w:t xml:space="preserve">pari a n. _____ ore di servizio, per il seguente motivo _____________________________________ </w:t>
      </w:r>
    </w:p>
    <w:p w14:paraId="77FDEB7C" w14:textId="77777777" w:rsidR="00134E70" w:rsidRDefault="00134E70" w:rsidP="00134E70">
      <w:pPr>
        <w:spacing w:after="240" w:line="72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34E7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Firma per esteso del docente richiedente ____________________________ </w:t>
      </w:r>
    </w:p>
    <w:p w14:paraId="3572D9EF" w14:textId="46605085" w:rsidR="00134E70" w:rsidRPr="00134E70" w:rsidRDefault="00134E70" w:rsidP="00134E70">
      <w:pPr>
        <w:spacing w:after="240" w:line="72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34E7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Firma delegato del DS di plesso/incaricato alle sostituzioni ________________________________ </w:t>
      </w:r>
    </w:p>
    <w:p w14:paraId="46E2B6EE" w14:textId="77777777" w:rsidR="00134E70" w:rsidRPr="00CC4D5F" w:rsidRDefault="00134E70" w:rsidP="00CC4D5F">
      <w:pPr>
        <w:jc w:val="right"/>
        <w:rPr>
          <w:rFonts w:ascii="Times New Roman" w:hAnsi="Times New Roman" w:cs="Times New Roman"/>
        </w:rPr>
      </w:pPr>
    </w:p>
    <w:sectPr w:rsidR="00134E70" w:rsidRPr="00CC4D5F" w:rsidSect="00CC4D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4C680" w14:textId="77777777" w:rsidR="00D51CF6" w:rsidRDefault="00D51CF6" w:rsidP="00CB656F">
      <w:r>
        <w:separator/>
      </w:r>
    </w:p>
  </w:endnote>
  <w:endnote w:type="continuationSeparator" w:id="0">
    <w:p w14:paraId="6A471F3E" w14:textId="77777777" w:rsidR="00D51CF6" w:rsidRDefault="00D51CF6" w:rsidP="00CB6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8EF6B" w14:textId="77777777" w:rsidR="00AA16AD" w:rsidRDefault="00AA16A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05422" w14:textId="77777777" w:rsidR="00AA16AD" w:rsidRDefault="00AA16A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EC3F21" w14:textId="77777777" w:rsidR="00AA16AD" w:rsidRDefault="00AA16A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E17CC9" w14:textId="77777777" w:rsidR="00D51CF6" w:rsidRDefault="00D51CF6" w:rsidP="00CB656F">
      <w:r>
        <w:separator/>
      </w:r>
    </w:p>
  </w:footnote>
  <w:footnote w:type="continuationSeparator" w:id="0">
    <w:p w14:paraId="578F7058" w14:textId="77777777" w:rsidR="00D51CF6" w:rsidRDefault="00D51CF6" w:rsidP="00CB65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34E9C3" w14:textId="77777777" w:rsidR="00AA16AD" w:rsidRDefault="00AA16A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F42EA" w14:textId="77777777" w:rsidR="001C1451" w:rsidRDefault="001C145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B5E513C" wp14:editId="4628BED0">
          <wp:simplePos x="0" y="0"/>
          <wp:positionH relativeFrom="margin">
            <wp:align>center</wp:align>
          </wp:positionH>
          <wp:positionV relativeFrom="paragraph">
            <wp:posOffset>-255328</wp:posOffset>
          </wp:positionV>
          <wp:extent cx="5875288" cy="1435100"/>
          <wp:effectExtent l="0" t="0" r="0" b="0"/>
          <wp:wrapNone/>
          <wp:docPr id="123175189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0684409" name="Immagine 4506844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5288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BD3F75" w14:textId="77777777" w:rsidR="00AA16AD" w:rsidRDefault="00AA16A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E70"/>
    <w:rsid w:val="00034C71"/>
    <w:rsid w:val="000426AE"/>
    <w:rsid w:val="00043713"/>
    <w:rsid w:val="000C16F6"/>
    <w:rsid w:val="00134E70"/>
    <w:rsid w:val="00142E7A"/>
    <w:rsid w:val="0014692C"/>
    <w:rsid w:val="00160DB8"/>
    <w:rsid w:val="001C1451"/>
    <w:rsid w:val="001C64F8"/>
    <w:rsid w:val="0027319E"/>
    <w:rsid w:val="002B55F0"/>
    <w:rsid w:val="002C465B"/>
    <w:rsid w:val="002C751E"/>
    <w:rsid w:val="003556B3"/>
    <w:rsid w:val="0040081B"/>
    <w:rsid w:val="0040248C"/>
    <w:rsid w:val="004F1B66"/>
    <w:rsid w:val="00583D56"/>
    <w:rsid w:val="005A54EB"/>
    <w:rsid w:val="005A605F"/>
    <w:rsid w:val="00641385"/>
    <w:rsid w:val="0068414B"/>
    <w:rsid w:val="00763FA2"/>
    <w:rsid w:val="007B644D"/>
    <w:rsid w:val="007F7A73"/>
    <w:rsid w:val="008E5063"/>
    <w:rsid w:val="00983596"/>
    <w:rsid w:val="009A1397"/>
    <w:rsid w:val="009D596A"/>
    <w:rsid w:val="009E0807"/>
    <w:rsid w:val="00A433C0"/>
    <w:rsid w:val="00A80D60"/>
    <w:rsid w:val="00A82936"/>
    <w:rsid w:val="00AA16AD"/>
    <w:rsid w:val="00AB6FAA"/>
    <w:rsid w:val="00AD752A"/>
    <w:rsid w:val="00AE7067"/>
    <w:rsid w:val="00BA73BF"/>
    <w:rsid w:val="00BD7692"/>
    <w:rsid w:val="00BE0B49"/>
    <w:rsid w:val="00C4130D"/>
    <w:rsid w:val="00C723C1"/>
    <w:rsid w:val="00CB656F"/>
    <w:rsid w:val="00CC4D5F"/>
    <w:rsid w:val="00D15DC0"/>
    <w:rsid w:val="00D51CF6"/>
    <w:rsid w:val="00D73AA5"/>
    <w:rsid w:val="00DA5513"/>
    <w:rsid w:val="00DC0D15"/>
    <w:rsid w:val="00DF4DDB"/>
    <w:rsid w:val="00E44096"/>
    <w:rsid w:val="00E610E3"/>
    <w:rsid w:val="00ED6CBD"/>
    <w:rsid w:val="00F0098B"/>
    <w:rsid w:val="00F11C26"/>
    <w:rsid w:val="00F21676"/>
    <w:rsid w:val="00F3147C"/>
    <w:rsid w:val="00F52572"/>
    <w:rsid w:val="00F5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3A813"/>
  <w15:chartTrackingRefBased/>
  <w15:docId w15:val="{E7068A0F-4EE5-49F1-976C-4892A7908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656F"/>
  </w:style>
  <w:style w:type="paragraph" w:styleId="Titolo1">
    <w:name w:val="heading 1"/>
    <w:basedOn w:val="Normale"/>
    <w:next w:val="Normale"/>
    <w:link w:val="Titolo1Carattere"/>
    <w:uiPriority w:val="9"/>
    <w:qFormat/>
    <w:rsid w:val="00CB6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6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65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6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65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65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65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65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65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65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65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65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656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656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65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65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65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65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65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6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6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6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6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65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65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656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65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656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656F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B65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56F"/>
  </w:style>
  <w:style w:type="paragraph" w:styleId="Pidipagina">
    <w:name w:val="footer"/>
    <w:basedOn w:val="Normale"/>
    <w:link w:val="PidipaginaCarattere"/>
    <w:uiPriority w:val="99"/>
    <w:unhideWhenUsed/>
    <w:rsid w:val="00CB65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656F"/>
  </w:style>
  <w:style w:type="character" w:styleId="Collegamentoipertestuale">
    <w:name w:val="Hyperlink"/>
    <w:basedOn w:val="Carpredefinitoparagrafo"/>
    <w:uiPriority w:val="99"/>
    <w:unhideWhenUsed/>
    <w:rsid w:val="0040081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008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er\OneDrive\Desktop\Templa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Salzillo</dc:creator>
  <cp:keywords/>
  <dc:description/>
  <cp:lastModifiedBy>Utente</cp:lastModifiedBy>
  <cp:revision>2</cp:revision>
  <dcterms:created xsi:type="dcterms:W3CDTF">2026-09-28T11:36:00Z</dcterms:created>
  <dcterms:modified xsi:type="dcterms:W3CDTF">2026-09-28T11:36:00Z</dcterms:modified>
</cp:coreProperties>
</file>