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E0EA8" w14:textId="77777777" w:rsidR="00CB656F" w:rsidRDefault="00AA16AD" w:rsidP="00AA16AD">
      <w:pPr>
        <w:tabs>
          <w:tab w:val="left" w:pos="4470"/>
        </w:tabs>
      </w:pPr>
      <w:bookmarkStart w:id="0" w:name="_GoBack"/>
      <w:bookmarkEnd w:id="0"/>
      <w:r>
        <w:tab/>
      </w:r>
    </w:p>
    <w:p w14:paraId="5D250CE9" w14:textId="77777777" w:rsidR="00CC4D5F" w:rsidRDefault="00CC4D5F" w:rsidP="00CC4D5F">
      <w:pPr>
        <w:jc w:val="right"/>
      </w:pPr>
    </w:p>
    <w:p w14:paraId="716D243A" w14:textId="77777777" w:rsidR="00CC4D5F" w:rsidRDefault="00CC4D5F" w:rsidP="00CC4D5F">
      <w:pPr>
        <w:jc w:val="right"/>
      </w:pPr>
    </w:p>
    <w:p w14:paraId="0313C042" w14:textId="77777777" w:rsidR="00CC4D5F" w:rsidRPr="00CC4D5F" w:rsidRDefault="00CC4D5F" w:rsidP="00CC4D5F">
      <w:pPr>
        <w:jc w:val="right"/>
        <w:rPr>
          <w:rFonts w:ascii="Times New Roman" w:hAnsi="Times New Roman" w:cs="Times New Roman"/>
        </w:rPr>
      </w:pPr>
    </w:p>
    <w:p w14:paraId="0D94FD46" w14:textId="77777777" w:rsidR="000426AE" w:rsidRDefault="000426AE" w:rsidP="000426AE">
      <w:pPr>
        <w:jc w:val="both"/>
        <w:rPr>
          <w:rFonts w:ascii="Times New Roman" w:hAnsi="Times New Roman" w:cs="Times New Roman"/>
          <w:b/>
          <w:bCs/>
          <w:sz w:val="24"/>
          <w:szCs w:val="24"/>
        </w:rPr>
      </w:pPr>
    </w:p>
    <w:p w14:paraId="27C5236C" w14:textId="77777777" w:rsidR="00CC4D5F" w:rsidRDefault="00CC4D5F" w:rsidP="000426AE">
      <w:pPr>
        <w:jc w:val="both"/>
        <w:rPr>
          <w:rFonts w:ascii="Times New Roman" w:hAnsi="Times New Roman" w:cs="Times New Roman"/>
          <w:b/>
          <w:bCs/>
          <w:sz w:val="24"/>
          <w:szCs w:val="24"/>
        </w:rPr>
      </w:pPr>
    </w:p>
    <w:p w14:paraId="50ECBA87" w14:textId="77777777" w:rsidR="00CC4D5F" w:rsidRDefault="00CC4D5F" w:rsidP="000426AE">
      <w:pPr>
        <w:jc w:val="both"/>
        <w:rPr>
          <w:rFonts w:ascii="Times New Roman" w:hAnsi="Times New Roman" w:cs="Times New Roman"/>
          <w:b/>
          <w:bCs/>
          <w:sz w:val="24"/>
          <w:szCs w:val="24"/>
        </w:rPr>
      </w:pPr>
    </w:p>
    <w:p w14:paraId="24BCB425" w14:textId="77777777" w:rsidR="00CC4D5F" w:rsidRDefault="00CC4D5F" w:rsidP="000426AE">
      <w:pPr>
        <w:jc w:val="both"/>
        <w:rPr>
          <w:rFonts w:ascii="Times New Roman" w:hAnsi="Times New Roman" w:cs="Times New Roman"/>
          <w:b/>
          <w:bCs/>
          <w:sz w:val="24"/>
          <w:szCs w:val="24"/>
        </w:rPr>
      </w:pPr>
    </w:p>
    <w:p w14:paraId="486BE81C" w14:textId="77777777" w:rsidR="003F25B0" w:rsidRPr="003F25B0" w:rsidRDefault="003F25B0" w:rsidP="003F25B0">
      <w:pPr>
        <w:pStyle w:val="NormaleWeb"/>
        <w:spacing w:before="0" w:beforeAutospacing="0" w:after="0" w:afterAutospacing="0"/>
        <w:jc w:val="center"/>
      </w:pPr>
      <w:r w:rsidRPr="003F25B0">
        <w:rPr>
          <w:b/>
          <w:bCs/>
        </w:rPr>
        <w:t>AUTORIZZAZIONE PER LA PARTECIPAZIONE ALL’ESERCITAZIONE NAZIONALE</w:t>
      </w:r>
    </w:p>
    <w:p w14:paraId="6EB453DC" w14:textId="77777777" w:rsidR="003F25B0" w:rsidRPr="003F25B0" w:rsidRDefault="003F25B0" w:rsidP="003F25B0">
      <w:pPr>
        <w:pStyle w:val="NormaleWeb"/>
        <w:spacing w:before="0" w:beforeAutospacing="0" w:after="0" w:afterAutospacing="0"/>
        <w:jc w:val="center"/>
      </w:pPr>
      <w:r w:rsidRPr="003F25B0">
        <w:rPr>
          <w:b/>
          <w:bCs/>
        </w:rPr>
        <w:t>"EXE CASERTA 2026 - Cucine in Emergenza"</w:t>
      </w:r>
    </w:p>
    <w:p w14:paraId="17020906" w14:textId="77777777" w:rsidR="003F25B0" w:rsidRPr="003F25B0" w:rsidRDefault="003F25B0" w:rsidP="003F25B0">
      <w:pPr>
        <w:pStyle w:val="NormaleWeb"/>
        <w:spacing w:before="0" w:beforeAutospacing="0"/>
        <w:jc w:val="center"/>
      </w:pPr>
      <w:r w:rsidRPr="003F25B0">
        <w:rPr>
          <w:i/>
          <w:iCs/>
        </w:rPr>
        <w:t>(San Marco Evangelista, 16 ottobre 2026)</w:t>
      </w:r>
    </w:p>
    <w:p w14:paraId="2F082F25" w14:textId="77777777" w:rsidR="003F25B0" w:rsidRDefault="003F25B0" w:rsidP="003F25B0">
      <w:pPr>
        <w:pStyle w:val="NormaleWeb"/>
        <w:spacing w:before="0" w:beforeAutospacing="0"/>
      </w:pPr>
    </w:p>
    <w:p w14:paraId="10F0E7A5" w14:textId="77777777" w:rsidR="003F25B0" w:rsidRDefault="003F25B0" w:rsidP="003F25B0">
      <w:pPr>
        <w:pStyle w:val="NormaleWeb"/>
        <w:spacing w:before="0" w:beforeAutospacing="0"/>
      </w:pPr>
      <w:r w:rsidRPr="003F25B0">
        <w:t xml:space="preserve">Il/La sottoscritto/a ______________________________________________________, in qualità di genitore </w:t>
      </w:r>
    </w:p>
    <w:p w14:paraId="4420E673" w14:textId="54BDD067" w:rsidR="003F25B0" w:rsidRPr="003F25B0" w:rsidRDefault="003F25B0" w:rsidP="003F25B0">
      <w:pPr>
        <w:pStyle w:val="NormaleWeb"/>
        <w:spacing w:before="0" w:beforeAutospacing="0"/>
      </w:pPr>
      <w:r w:rsidRPr="003F25B0">
        <w:t xml:space="preserve">(o esercente la responsabilità genitoriale) dell'alunno/a ______________________________________________________, frequentante la classe ___________ </w:t>
      </w:r>
    </w:p>
    <w:p w14:paraId="3D359741" w14:textId="77777777" w:rsidR="003F25B0" w:rsidRPr="003F25B0" w:rsidRDefault="003F25B0" w:rsidP="003F25B0">
      <w:pPr>
        <w:pStyle w:val="NormaleWeb"/>
        <w:spacing w:before="0" w:beforeAutospacing="0"/>
        <w:jc w:val="center"/>
      </w:pPr>
      <w:r w:rsidRPr="003F25B0">
        <w:rPr>
          <w:b/>
          <w:bCs/>
        </w:rPr>
        <w:t>AUTORIZZA</w:t>
      </w:r>
    </w:p>
    <w:p w14:paraId="4BF86B69" w14:textId="77777777" w:rsidR="003F25B0" w:rsidRPr="003F25B0" w:rsidRDefault="003F25B0" w:rsidP="003F25B0">
      <w:pPr>
        <w:pStyle w:val="NormaleWeb"/>
        <w:spacing w:before="0" w:beforeAutospacing="0"/>
        <w:jc w:val="both"/>
      </w:pPr>
      <w:r w:rsidRPr="003F25B0">
        <w:t xml:space="preserve">il/la proprio/a figlio/a </w:t>
      </w:r>
      <w:proofErr w:type="spellStart"/>
      <w:r w:rsidRPr="003F25B0">
        <w:t>a</w:t>
      </w:r>
      <w:proofErr w:type="spellEnd"/>
      <w:r w:rsidRPr="003F25B0">
        <w:t xml:space="preserve"> partecipare all'evento formativo ed esercitativo denominato "EXE CASERTA 2026 - Cucine in Emergenza", che si terrà il giorno 16 ottobre 2026 presso il Presidio regionale di Protezione Civile di San Marco Evangelista (CE), nell'ambito della VIII edizione della Settimana nazionale della Protezione Civile. </w:t>
      </w:r>
    </w:p>
    <w:p w14:paraId="143D69F9" w14:textId="77777777" w:rsidR="003F25B0" w:rsidRPr="003F25B0" w:rsidRDefault="003F25B0" w:rsidP="003F25B0">
      <w:pPr>
        <w:pStyle w:val="NormaleWeb"/>
        <w:spacing w:before="0" w:beforeAutospacing="0"/>
        <w:jc w:val="both"/>
      </w:pPr>
      <w:r w:rsidRPr="003F25B0">
        <w:t>A tal fine, dichiara di essere a conoscenza delle modalità di svolgimento dell'iniziativa e del programma della giornata, che prevede il trasferimento degli studenti mediante un bus dedicato coordinato tramite la Prefettura di Caserta, con partenza a partire dalle ore 08:00 dalla sede scolastica e rientro al termine delle attività previste (ore 14:00 circa).</w:t>
      </w:r>
    </w:p>
    <w:p w14:paraId="7657C6E1" w14:textId="77777777" w:rsidR="000426AE" w:rsidRDefault="000426AE" w:rsidP="000426AE">
      <w:pPr>
        <w:jc w:val="both"/>
        <w:rPr>
          <w:rFonts w:ascii="Times New Roman" w:hAnsi="Times New Roman" w:cs="Times New Roman"/>
          <w:b/>
          <w:bCs/>
          <w:sz w:val="24"/>
          <w:szCs w:val="24"/>
        </w:rPr>
      </w:pPr>
    </w:p>
    <w:p w14:paraId="21C0A029" w14:textId="77777777" w:rsidR="003F25B0" w:rsidRPr="003F25B0" w:rsidRDefault="003F25B0" w:rsidP="003F25B0">
      <w:pPr>
        <w:spacing w:after="160" w:line="259" w:lineRule="auto"/>
        <w:jc w:val="both"/>
        <w:rPr>
          <w:rFonts w:ascii="Times New Roman" w:eastAsia="Aptos" w:hAnsi="Times New Roman" w:cs="Times New Roman"/>
          <w:sz w:val="24"/>
          <w:szCs w:val="24"/>
        </w:rPr>
      </w:pPr>
      <w:r w:rsidRPr="003F25B0">
        <w:rPr>
          <w:rFonts w:ascii="Times New Roman" w:eastAsia="Aptos" w:hAnsi="Times New Roman" w:cs="Times New Roman"/>
          <w:sz w:val="24"/>
          <w:szCs w:val="24"/>
        </w:rPr>
        <w:t>I sottoscritti genitori autorizzano l’Istituto a riprendere in video e/o foto il/la proprio/a figlio/a consapevoli del fatto che tali immagini potranno essere utilizzate esclusivamente per divulgare e documentare le attività svolte tramite il sito internet e i social network di Istituto, pubblicazioni, corsi, manifestazioni e altre iniziative promosse dall’ISIS V. Corrado, in collaborazione anche con altri enti pubblici.</w:t>
      </w:r>
    </w:p>
    <w:p w14:paraId="75CD08A0" w14:textId="77777777" w:rsidR="003F25B0" w:rsidRPr="003F25B0" w:rsidRDefault="003F25B0" w:rsidP="003F25B0">
      <w:pPr>
        <w:spacing w:after="160" w:line="259" w:lineRule="auto"/>
        <w:jc w:val="both"/>
        <w:rPr>
          <w:rFonts w:ascii="Times New Roman" w:eastAsia="Aptos" w:hAnsi="Times New Roman" w:cs="Times New Roman"/>
          <w:sz w:val="24"/>
          <w:szCs w:val="24"/>
        </w:rPr>
      </w:pPr>
      <w:r w:rsidRPr="003F25B0">
        <w:rPr>
          <w:rFonts w:ascii="Times New Roman" w:eastAsia="Aptos" w:hAnsi="Times New Roman" w:cs="Times New Roman"/>
          <w:sz w:val="24"/>
          <w:szCs w:val="24"/>
        </w:rPr>
        <w:t xml:space="preserve"> La presente autorizzazione non consente l’uso dell’immagine in contesti che pregiudichino la dignità personale e il decoro e/o per fini diversa quelli sopra indicati. </w:t>
      </w:r>
    </w:p>
    <w:p w14:paraId="55D0EA1E" w14:textId="77777777" w:rsidR="003F25B0" w:rsidRPr="003F25B0" w:rsidRDefault="003F25B0" w:rsidP="003F25B0">
      <w:pPr>
        <w:spacing w:after="160" w:line="259" w:lineRule="auto"/>
        <w:jc w:val="both"/>
        <w:rPr>
          <w:rFonts w:ascii="Times New Roman" w:eastAsia="Aptos" w:hAnsi="Times New Roman" w:cs="Times New Roman"/>
          <w:sz w:val="24"/>
          <w:szCs w:val="24"/>
        </w:rPr>
      </w:pPr>
      <w:r w:rsidRPr="003F25B0">
        <w:rPr>
          <w:rFonts w:ascii="Times New Roman" w:eastAsia="Aptos" w:hAnsi="Times New Roman" w:cs="Times New Roman"/>
          <w:sz w:val="24"/>
          <w:szCs w:val="24"/>
        </w:rPr>
        <w:t xml:space="preserve">Data_____________________________ Firma dei genitori _____________________________ </w:t>
      </w:r>
    </w:p>
    <w:p w14:paraId="4AB274D0" w14:textId="77777777" w:rsidR="003F25B0" w:rsidRPr="003F25B0" w:rsidRDefault="003F25B0" w:rsidP="003F25B0">
      <w:pPr>
        <w:spacing w:after="160" w:line="259" w:lineRule="auto"/>
        <w:jc w:val="both"/>
        <w:rPr>
          <w:rFonts w:ascii="Times New Roman" w:eastAsia="Aptos" w:hAnsi="Times New Roman" w:cs="Times New Roman"/>
          <w:sz w:val="24"/>
          <w:szCs w:val="24"/>
        </w:rPr>
      </w:pPr>
      <w:r w:rsidRPr="003F25B0">
        <w:rPr>
          <w:rFonts w:ascii="Times New Roman" w:eastAsia="Aptos" w:hAnsi="Times New Roman" w:cs="Times New Roman"/>
          <w:sz w:val="24"/>
          <w:szCs w:val="24"/>
        </w:rPr>
        <w:t xml:space="preserve">Nel caso in cui uno dei genitori non possa esprimere il proprio consenso, si prega di firmare la dichiarazione sotto riportata: “Il sottoscritto, consapevole delle conseguenze amministrative e penali per chi rilascia dichiarazioni non corrispondenti a verità, ai sensi del DPR 245/2000, dichiara di aver effettuato la scelta/richiesta in osservanza delle disposizioni sulla responsabilità genitoriale di cui agli artt.316, 337 ter e 337 quater del codice civile, che richiedono il consenso di entrambi i genitori”. </w:t>
      </w:r>
    </w:p>
    <w:p w14:paraId="3B382954" w14:textId="77777777" w:rsidR="003F25B0" w:rsidRPr="003F25B0" w:rsidRDefault="003F25B0" w:rsidP="003F25B0">
      <w:pPr>
        <w:spacing w:after="160" w:line="259" w:lineRule="auto"/>
        <w:jc w:val="both"/>
        <w:rPr>
          <w:rFonts w:ascii="Times New Roman" w:eastAsia="Aptos" w:hAnsi="Times New Roman" w:cs="Times New Roman"/>
          <w:sz w:val="24"/>
          <w:szCs w:val="24"/>
        </w:rPr>
      </w:pPr>
      <w:r w:rsidRPr="003F25B0">
        <w:rPr>
          <w:rFonts w:ascii="Times New Roman" w:eastAsia="Aptos" w:hAnsi="Times New Roman" w:cs="Times New Roman"/>
          <w:sz w:val="24"/>
          <w:szCs w:val="24"/>
        </w:rPr>
        <w:t xml:space="preserve">Data__________________________________ </w:t>
      </w:r>
    </w:p>
    <w:p w14:paraId="74964637" w14:textId="77777777" w:rsidR="003F25B0" w:rsidRPr="003F25B0" w:rsidRDefault="003F25B0" w:rsidP="003F25B0">
      <w:pPr>
        <w:spacing w:after="160" w:line="259" w:lineRule="auto"/>
        <w:jc w:val="right"/>
        <w:rPr>
          <w:rFonts w:ascii="Times New Roman" w:eastAsia="Aptos" w:hAnsi="Times New Roman" w:cs="Times New Roman"/>
          <w:sz w:val="24"/>
          <w:szCs w:val="24"/>
        </w:rPr>
      </w:pPr>
      <w:r w:rsidRPr="003F25B0">
        <w:rPr>
          <w:rFonts w:ascii="Times New Roman" w:eastAsia="Aptos" w:hAnsi="Times New Roman" w:cs="Times New Roman"/>
          <w:sz w:val="24"/>
          <w:szCs w:val="24"/>
        </w:rPr>
        <w:t>Firma del genitore ___________________________________</w:t>
      </w:r>
    </w:p>
    <w:p w14:paraId="2075A4F8" w14:textId="77777777" w:rsidR="000426AE" w:rsidRDefault="000426AE" w:rsidP="000426AE">
      <w:pPr>
        <w:jc w:val="both"/>
        <w:rPr>
          <w:rFonts w:ascii="Times New Roman" w:hAnsi="Times New Roman" w:cs="Times New Roman"/>
          <w:b/>
          <w:bCs/>
          <w:sz w:val="24"/>
          <w:szCs w:val="24"/>
        </w:rPr>
      </w:pPr>
    </w:p>
    <w:p w14:paraId="09ACC15C" w14:textId="77777777" w:rsidR="00F11C26" w:rsidRDefault="00F11C26" w:rsidP="00CB656F"/>
    <w:sectPr w:rsidR="00F11C26" w:rsidSect="00CC4D5F">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E1311" w14:textId="77777777" w:rsidR="002A2BA2" w:rsidRDefault="002A2BA2" w:rsidP="00CB656F">
      <w:r>
        <w:separator/>
      </w:r>
    </w:p>
  </w:endnote>
  <w:endnote w:type="continuationSeparator" w:id="0">
    <w:p w14:paraId="24F675B7" w14:textId="77777777" w:rsidR="002A2BA2" w:rsidRDefault="002A2BA2" w:rsidP="00CB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0DEFC" w14:textId="77777777" w:rsidR="00AA16AD" w:rsidRDefault="00AA16A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5B965" w14:textId="77777777" w:rsidR="00AA16AD" w:rsidRDefault="00AA16AD">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54914" w14:textId="77777777" w:rsidR="00AA16AD" w:rsidRDefault="00AA16A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32544" w14:textId="77777777" w:rsidR="002A2BA2" w:rsidRDefault="002A2BA2" w:rsidP="00CB656F">
      <w:r>
        <w:separator/>
      </w:r>
    </w:p>
  </w:footnote>
  <w:footnote w:type="continuationSeparator" w:id="0">
    <w:p w14:paraId="43E318EF" w14:textId="77777777" w:rsidR="002A2BA2" w:rsidRDefault="002A2BA2" w:rsidP="00CB6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6E2CF" w14:textId="77777777" w:rsidR="00AA16AD" w:rsidRDefault="00AA16A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37561" w14:textId="77777777" w:rsidR="001C1451" w:rsidRDefault="001C1451">
    <w:pPr>
      <w:pStyle w:val="Intestazione"/>
    </w:pPr>
    <w:r>
      <w:rPr>
        <w:noProof/>
        <w:lang w:eastAsia="it-IT"/>
      </w:rPr>
      <w:drawing>
        <wp:anchor distT="0" distB="0" distL="114300" distR="114300" simplePos="0" relativeHeight="251658240" behindDoc="0" locked="0" layoutInCell="1" allowOverlap="1" wp14:anchorId="1B5E513C" wp14:editId="4628BED0">
          <wp:simplePos x="0" y="0"/>
          <wp:positionH relativeFrom="margin">
            <wp:align>center</wp:align>
          </wp:positionH>
          <wp:positionV relativeFrom="paragraph">
            <wp:posOffset>-255328</wp:posOffset>
          </wp:positionV>
          <wp:extent cx="5875288" cy="1435100"/>
          <wp:effectExtent l="0" t="0" r="0" b="0"/>
          <wp:wrapNone/>
          <wp:docPr id="123175189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84409" name="Immagine 450684409"/>
                  <pic:cNvPicPr/>
                </pic:nvPicPr>
                <pic:blipFill>
                  <a:blip r:embed="rId1">
                    <a:extLst>
                      <a:ext uri="{28A0092B-C50C-407E-A947-70E740481C1C}">
                        <a14:useLocalDpi xmlns:a14="http://schemas.microsoft.com/office/drawing/2010/main" val="0"/>
                      </a:ext>
                    </a:extLst>
                  </a:blip>
                  <a:stretch>
                    <a:fillRect/>
                  </a:stretch>
                </pic:blipFill>
                <pic:spPr>
                  <a:xfrm>
                    <a:off x="0" y="0"/>
                    <a:ext cx="5875288" cy="14351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11AFA" w14:textId="77777777" w:rsidR="00AA16AD" w:rsidRDefault="00AA16A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5B0"/>
    <w:rsid w:val="00034C71"/>
    <w:rsid w:val="000426AE"/>
    <w:rsid w:val="00043713"/>
    <w:rsid w:val="000C16F6"/>
    <w:rsid w:val="00142E7A"/>
    <w:rsid w:val="0014692C"/>
    <w:rsid w:val="00160DB8"/>
    <w:rsid w:val="001C1451"/>
    <w:rsid w:val="001C64F8"/>
    <w:rsid w:val="00234065"/>
    <w:rsid w:val="002A2BA2"/>
    <w:rsid w:val="002B55F0"/>
    <w:rsid w:val="002C465B"/>
    <w:rsid w:val="002C751E"/>
    <w:rsid w:val="003556B3"/>
    <w:rsid w:val="003F25B0"/>
    <w:rsid w:val="0040081B"/>
    <w:rsid w:val="0040248C"/>
    <w:rsid w:val="004F1B66"/>
    <w:rsid w:val="005672FC"/>
    <w:rsid w:val="00583D56"/>
    <w:rsid w:val="005A54EB"/>
    <w:rsid w:val="005A605F"/>
    <w:rsid w:val="00641385"/>
    <w:rsid w:val="0068414B"/>
    <w:rsid w:val="007B644D"/>
    <w:rsid w:val="007F7A73"/>
    <w:rsid w:val="008C47F7"/>
    <w:rsid w:val="008E5063"/>
    <w:rsid w:val="00983596"/>
    <w:rsid w:val="009A1397"/>
    <w:rsid w:val="009D596A"/>
    <w:rsid w:val="009E0807"/>
    <w:rsid w:val="00A433C0"/>
    <w:rsid w:val="00A80D60"/>
    <w:rsid w:val="00A82936"/>
    <w:rsid w:val="00AA16AD"/>
    <w:rsid w:val="00AB6FAA"/>
    <w:rsid w:val="00AD752A"/>
    <w:rsid w:val="00AE7067"/>
    <w:rsid w:val="00BA73BF"/>
    <w:rsid w:val="00BD7692"/>
    <w:rsid w:val="00BE0B49"/>
    <w:rsid w:val="00C4130D"/>
    <w:rsid w:val="00C723C1"/>
    <w:rsid w:val="00CB656F"/>
    <w:rsid w:val="00CC4D5F"/>
    <w:rsid w:val="00D15DC0"/>
    <w:rsid w:val="00D73AA5"/>
    <w:rsid w:val="00DA5513"/>
    <w:rsid w:val="00DC0D15"/>
    <w:rsid w:val="00DF4DDB"/>
    <w:rsid w:val="00E44096"/>
    <w:rsid w:val="00E610E3"/>
    <w:rsid w:val="00ED6CBD"/>
    <w:rsid w:val="00F0098B"/>
    <w:rsid w:val="00F11C26"/>
    <w:rsid w:val="00F21676"/>
    <w:rsid w:val="00F3147C"/>
    <w:rsid w:val="00F52572"/>
    <w:rsid w:val="00F570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F2132"/>
  <w15:chartTrackingRefBased/>
  <w15:docId w15:val="{4D4EA99C-F849-46F0-946B-2499ABE1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B656F"/>
  </w:style>
  <w:style w:type="paragraph" w:styleId="Titolo1">
    <w:name w:val="heading 1"/>
    <w:basedOn w:val="Normale"/>
    <w:next w:val="Normale"/>
    <w:link w:val="Titolo1Carattere"/>
    <w:uiPriority w:val="9"/>
    <w:qFormat/>
    <w:rsid w:val="00CB65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B65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B656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B656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B656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B656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B656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B656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B656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B656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B656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B656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B656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B656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B656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B656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B656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B656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B656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B656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B656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B656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B656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B656F"/>
    <w:rPr>
      <w:i/>
      <w:iCs/>
      <w:color w:val="404040" w:themeColor="text1" w:themeTint="BF"/>
    </w:rPr>
  </w:style>
  <w:style w:type="paragraph" w:styleId="Paragrafoelenco">
    <w:name w:val="List Paragraph"/>
    <w:basedOn w:val="Normale"/>
    <w:uiPriority w:val="34"/>
    <w:qFormat/>
    <w:rsid w:val="00CB656F"/>
    <w:pPr>
      <w:ind w:left="720"/>
      <w:contextualSpacing/>
    </w:pPr>
  </w:style>
  <w:style w:type="character" w:styleId="Enfasiintensa">
    <w:name w:val="Intense Emphasis"/>
    <w:basedOn w:val="Carpredefinitoparagrafo"/>
    <w:uiPriority w:val="21"/>
    <w:qFormat/>
    <w:rsid w:val="00CB656F"/>
    <w:rPr>
      <w:i/>
      <w:iCs/>
      <w:color w:val="2F5496" w:themeColor="accent1" w:themeShade="BF"/>
    </w:rPr>
  </w:style>
  <w:style w:type="paragraph" w:styleId="Citazioneintensa">
    <w:name w:val="Intense Quote"/>
    <w:basedOn w:val="Normale"/>
    <w:next w:val="Normale"/>
    <w:link w:val="CitazioneintensaCarattere"/>
    <w:uiPriority w:val="30"/>
    <w:qFormat/>
    <w:rsid w:val="00CB6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B656F"/>
    <w:rPr>
      <w:i/>
      <w:iCs/>
      <w:color w:val="2F5496" w:themeColor="accent1" w:themeShade="BF"/>
    </w:rPr>
  </w:style>
  <w:style w:type="character" w:styleId="Riferimentointenso">
    <w:name w:val="Intense Reference"/>
    <w:basedOn w:val="Carpredefinitoparagrafo"/>
    <w:uiPriority w:val="32"/>
    <w:qFormat/>
    <w:rsid w:val="00CB656F"/>
    <w:rPr>
      <w:b/>
      <w:bCs/>
      <w:smallCaps/>
      <w:color w:val="2F5496" w:themeColor="accent1" w:themeShade="BF"/>
      <w:spacing w:val="5"/>
    </w:rPr>
  </w:style>
  <w:style w:type="paragraph" w:styleId="Intestazione">
    <w:name w:val="header"/>
    <w:basedOn w:val="Normale"/>
    <w:link w:val="IntestazioneCarattere"/>
    <w:uiPriority w:val="99"/>
    <w:unhideWhenUsed/>
    <w:rsid w:val="00CB656F"/>
    <w:pPr>
      <w:tabs>
        <w:tab w:val="center" w:pos="4819"/>
        <w:tab w:val="right" w:pos="9638"/>
      </w:tabs>
    </w:pPr>
  </w:style>
  <w:style w:type="character" w:customStyle="1" w:styleId="IntestazioneCarattere">
    <w:name w:val="Intestazione Carattere"/>
    <w:basedOn w:val="Carpredefinitoparagrafo"/>
    <w:link w:val="Intestazione"/>
    <w:uiPriority w:val="99"/>
    <w:rsid w:val="00CB656F"/>
  </w:style>
  <w:style w:type="paragraph" w:styleId="Pidipagina">
    <w:name w:val="footer"/>
    <w:basedOn w:val="Normale"/>
    <w:link w:val="PidipaginaCarattere"/>
    <w:uiPriority w:val="99"/>
    <w:unhideWhenUsed/>
    <w:rsid w:val="00CB656F"/>
    <w:pPr>
      <w:tabs>
        <w:tab w:val="center" w:pos="4819"/>
        <w:tab w:val="right" w:pos="9638"/>
      </w:tabs>
    </w:pPr>
  </w:style>
  <w:style w:type="character" w:customStyle="1" w:styleId="PidipaginaCarattere">
    <w:name w:val="Piè di pagina Carattere"/>
    <w:basedOn w:val="Carpredefinitoparagrafo"/>
    <w:link w:val="Pidipagina"/>
    <w:uiPriority w:val="99"/>
    <w:rsid w:val="00CB656F"/>
  </w:style>
  <w:style w:type="character" w:styleId="Collegamentoipertestuale">
    <w:name w:val="Hyperlink"/>
    <w:basedOn w:val="Carpredefinitoparagrafo"/>
    <w:uiPriority w:val="99"/>
    <w:unhideWhenUsed/>
    <w:rsid w:val="0040081B"/>
    <w:rPr>
      <w:color w:val="0563C1" w:themeColor="hyperlink"/>
      <w:u w:val="single"/>
    </w:rPr>
  </w:style>
  <w:style w:type="character" w:customStyle="1" w:styleId="UnresolvedMention">
    <w:name w:val="Unresolved Mention"/>
    <w:basedOn w:val="Carpredefinitoparagrafo"/>
    <w:uiPriority w:val="99"/>
    <w:semiHidden/>
    <w:unhideWhenUsed/>
    <w:rsid w:val="0040081B"/>
    <w:rPr>
      <w:color w:val="605E5C"/>
      <w:shd w:val="clear" w:color="auto" w:fill="E1DFDD"/>
    </w:rPr>
  </w:style>
  <w:style w:type="paragraph" w:styleId="NormaleWeb">
    <w:name w:val="Normal (Web)"/>
    <w:basedOn w:val="Normale"/>
    <w:uiPriority w:val="99"/>
    <w:semiHidden/>
    <w:unhideWhenUsed/>
    <w:rsid w:val="003F25B0"/>
    <w:pPr>
      <w:spacing w:before="100" w:beforeAutospacing="1" w:after="100" w:afterAutospacing="1"/>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235268">
      <w:bodyDiv w:val="1"/>
      <w:marLeft w:val="0"/>
      <w:marRight w:val="0"/>
      <w:marTop w:val="0"/>
      <w:marBottom w:val="0"/>
      <w:divBdr>
        <w:top w:val="none" w:sz="0" w:space="0" w:color="auto"/>
        <w:left w:val="none" w:sz="0" w:space="0" w:color="auto"/>
        <w:bottom w:val="none" w:sz="0" w:space="0" w:color="auto"/>
        <w:right w:val="none" w:sz="0" w:space="0" w:color="auto"/>
      </w:divBdr>
    </w:div>
    <w:div w:id="189172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er\OneDrive\Desktop\Templa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Template>
  <TotalTime>0</TotalTime>
  <Pages>1</Pages>
  <Words>358</Words>
  <Characters>2046</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Salzillo</dc:creator>
  <cp:keywords/>
  <dc:description/>
  <cp:lastModifiedBy>Utente</cp:lastModifiedBy>
  <cp:revision>2</cp:revision>
  <dcterms:created xsi:type="dcterms:W3CDTF">2026-10-07T12:47:00Z</dcterms:created>
  <dcterms:modified xsi:type="dcterms:W3CDTF">2026-10-07T12:47:00Z</dcterms:modified>
</cp:coreProperties>
</file>